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75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4397;top:7703;width:1555;height:1651" type="#_x0000_t75">
                <v:imagedata r:id="rId5" o:title=""/>
              </v:shape>
              <v:shape style="position:absolute;left:283;top:6516;width:3668;height:2838" type="#_x0000_t75">
                <v:imagedata r:id="rId6" o:title=""/>
              </v:shape>
              <v:shape style="position:absolute;left:3692;top:283;width:2261;height:2644" type="#_x0000_t75">
                <v:imagedata r:id="rId7" o:title=""/>
              </v:shape>
              <v:shape style="position:absolute;left:283;top:283;width:1627;height:2062" type="#_x0000_t75">
                <v:imagedata r:id="rId8" o:title=""/>
              </v:shape>
              <v:shape style="position:absolute;left:1130;top:522;width:3677;height:6278" type="#_x0000_t75">
                <v:imagedata r:id="rId9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46" w:lineRule="exact"/>
        <w:ind w:left="0" w:right="50" w:firstLine="0"/>
        <w:jc w:val="center"/>
        <w:rPr>
          <w:rFonts w:ascii="Adreena Script Demo" w:hAnsi="Adreena Script Demo" w:cs="Adreena Script Demo" w:eastAsia="Adreena Script Demo"/>
          <w:sz w:val="43"/>
          <w:szCs w:val="43"/>
        </w:rPr>
      </w:pPr>
      <w:bookmarkStart w:name="页 1" w:id="1"/>
      <w:bookmarkEnd w:id="1"/>
      <w:r>
        <w:rPr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Sop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6"/>
          <w:w w:val="100"/>
          <w:sz w:val="43"/>
          <w:szCs w:val="43"/>
        </w:rPr>
        <w:t>h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ie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4"/>
          <w:w w:val="100"/>
          <w:sz w:val="43"/>
          <w:szCs w:val="43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4"/>
          <w:w w:val="100"/>
          <w:sz w:val="43"/>
          <w:szCs w:val="43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8"/>
          <w:w w:val="100"/>
          <w:sz w:val="43"/>
          <w:szCs w:val="43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4"/>
          <w:w w:val="100"/>
          <w:sz w:val="43"/>
          <w:szCs w:val="43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id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before="49"/>
        <w:ind w:left="0" w:right="15" w:firstLine="0"/>
        <w:jc w:val="center"/>
        <w:rPr>
          <w:rFonts w:ascii="Adelia" w:hAnsi="Adelia" w:cs="Adelia" w:eastAsia="Adelia"/>
          <w:sz w:val="32"/>
          <w:szCs w:val="32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32"/>
          <w:szCs w:val="32"/>
        </w:rPr>
        <w:t>10.23.2022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Adelia" w:hAnsi="Adelia" w:cs="Adelia" w:eastAsia="Adelia"/>
          <w:sz w:val="32"/>
          <w:szCs w:val="32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74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9071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82"/>
        <w:ind w:right="76"/>
        <w:jc w:val="center"/>
      </w:pPr>
      <w:r>
        <w:rPr/>
        <w:pict>
          <v:shape style="position:absolute;margin-left:163.351334pt;margin-top:5.202355pt;width:4.718691pt;height:13.620476pt;mso-position-horizontal-relative:page;mso-position-vertical-relative:paragraph;z-index:-173;rotation:2" type="#_x0000_t136" fillcolor="#231916" stroked="f">
            <o:extrusion v:ext="view" autorotationcenter="t"/>
            <v:textpath style="font-family:&amp;quot;Adelia&amp;quot;;font-size:13pt;v-text-kern:t;mso-text-shadow:auto" string="t"/>
            <w10:wrap type="none"/>
          </v:shape>
        </w:pict>
      </w:r>
      <w:r>
        <w:rPr/>
        <w:pict>
          <v:shape style="position:absolute;margin-left:168.072983pt;margin-top:5.645083pt;width:14.01723pt;height:13.727305pt;mso-position-horizontal-relative:page;mso-position-vertical-relative:paragraph;z-index:-172;rotation:3" type="#_x0000_t136" fillcolor="#231916" stroked="f">
            <o:extrusion v:ext="view" autorotationcenter="t"/>
            <v:textpath style="font-family:&amp;quot;Adelia&amp;quot;;font-size:13pt;v-text-kern:t;mso-text-shadow:auto" string="he"/>
            <w10:wrap type="none"/>
          </v:shape>
        </w:pict>
      </w:r>
      <w:r>
        <w:rPr/>
        <w:pict>
          <v:shape style="position:absolute;margin-left:181.920517pt;margin-top:6.252633pt;width:2.696931pt;height:13.634562pt;mso-position-horizontal-relative:page;mso-position-vertical-relative:paragraph;z-index:-171;rotation:4" type="#_x0000_t136" fillcolor="#231916" stroked="f">
            <o:extrusion v:ext="view" autorotationcenter="t"/>
            <v:textpath style="font-family:&amp;quot;Adelia&amp;quot;;font-size:13pt;v-text-kern:t;mso-text-shadow:auto" string="i"/>
            <w10:wrap type="none"/>
          </v:shape>
        </w:pict>
      </w:r>
      <w:r>
        <w:rPr/>
        <w:pict>
          <v:shape style="position:absolute;margin-left:184.490845pt;margin-top:6.550842pt;width:4.311836pt;height:13.644361pt;mso-position-horizontal-relative:page;mso-position-vertical-relative:paragraph;z-index:-170;rotation:5" type="#_x0000_t136" fillcolor="#231916" stroked="f">
            <o:extrusion v:ext="view" autorotationcenter="t"/>
            <v:textpath style="font-family:&amp;quot;Adelia&amp;quot;;font-size:13pt;v-text-kern:t;mso-text-shadow:auto" string="r"/>
            <w10:wrap type="none"/>
          </v:shape>
        </w:pict>
      </w:r>
      <w:r>
        <w:rPr/>
        <w:pict>
          <v:shape style="position:absolute;margin-left:192.120331pt;margin-top:7.405659pt;width:5.162285pt;height:13.635475pt;mso-position-horizontal-relative:page;mso-position-vertical-relative:paragraph;z-index:-169;rotation:6" type="#_x0000_t136" fillcolor="#231916" stroked="f">
            <o:extrusion v:ext="view" autorotationcenter="t"/>
            <v:textpath style="font-family:&amp;quot;Adelia&amp;quot;;font-size:13pt;v-text-kern:t;mso-text-shadow:auto" string="f"/>
            <w10:wrap type="none"/>
          </v:shape>
        </w:pict>
      </w:r>
      <w:r>
        <w:rPr/>
        <w:pict>
          <v:shape style="position:absolute;margin-left:197.182739pt;margin-top:8.122105pt;width:7.081647pt;height:13.708726pt;mso-position-horizontal-relative:page;mso-position-vertical-relative:paragraph;z-index:-168;rotation:7" type="#_x0000_t136" fillcolor="#231916" stroked="f">
            <o:extrusion v:ext="view" autorotationcenter="t"/>
            <v:textpath style="font-family:&amp;quot;Adelia&amp;quot;;font-size:13pt;v-text-kern:t;mso-text-shadow:auto" string="a"/>
            <w10:wrap type="none"/>
          </v:shape>
        </w:pict>
      </w:r>
      <w:r>
        <w:rPr/>
        <w:pict>
          <v:shape style="position:absolute;margin-left:204.033234pt;margin-top:9.431119pt;width:11.54911pt;height:13.728398pt;mso-position-horizontal-relative:page;mso-position-vertical-relative:paragraph;z-index:-167;rotation:8" type="#_x0000_t136" fillcolor="#231916" stroked="f">
            <o:extrusion v:ext="view" autorotationcenter="t"/>
            <v:textpath style="font-family:&amp;quot;Adelia&amp;quot;;font-size:13pt;v-text-kern:t;mso-text-shadow:auto" string="m"/>
            <w10:wrap type="none"/>
          </v:shape>
        </w:pict>
      </w:r>
      <w:r>
        <w:rPr/>
        <w:pict>
          <v:shape style="position:absolute;margin-left:215.45491pt;margin-top:11.07308pt;width:7.416398pt;height:13.637208pt;mso-position-horizontal-relative:page;mso-position-vertical-relative:paragraph;z-index:-166;rotation:10" type="#_x0000_t136" fillcolor="#231916" stroked="f">
            <o:extrusion v:ext="view" autorotationcenter="t"/>
            <v:textpath style="font-family:&amp;quot;Adelia&amp;quot;;font-size:13pt;v-text-kern:t;mso-text-shadow:auto" string="ili"/>
            <w10:wrap type="none"/>
          </v:shape>
        </w:pict>
      </w:r>
      <w:r>
        <w:rPr/>
        <w:pict>
          <v:shape style="position:absolute;margin-left:222.592926pt;margin-top:12.948702pt;width:13.025935pt;height:13.741923pt;mso-position-horizontal-relative:page;mso-position-vertical-relative:paragraph;z-index:-165;rotation:11" type="#_x0000_t136" fillcolor="#231916" stroked="f">
            <o:extrusion v:ext="view" autorotationcenter="t"/>
            <v:textpath style="font-family:&amp;quot;Adelia&amp;quot;;font-size:13pt;v-text-kern:t;mso-text-shadow:auto" string="es"/>
            <w10:wrap type="none"/>
          </v:shape>
        </w:pict>
      </w:r>
      <w:r>
        <w:rPr/>
        <w:pict>
          <v:shape style="position:absolute;margin-left:78.57901pt;margin-top:12.991329pt;width:9.457040pt;height:13.624081pt;mso-position-horizontal-relative:page;mso-position-vertical-relative:paragraph;z-index:-164;rotation:347" type="#_x0000_t136" fillcolor="#231916" stroked="f">
            <o:extrusion v:ext="view" autorotationcenter="t"/>
            <v:textpath style="font-family:&amp;quot;Adelia&amp;quot;;font-size:13pt;v-text-kern:t;mso-text-shadow:auto" string="T"/>
            <w10:wrap type="none"/>
          </v:shape>
        </w:pict>
      </w:r>
      <w:r>
        <w:rPr/>
        <w:pict>
          <v:shape style="position:absolute;margin-left:87.947441pt;margin-top:11.193295pt;width:7.510528pt;height:13.61869pt;mso-position-horizontal-relative:page;mso-position-vertical-relative:paragraph;z-index:-163;rotation:349" type="#_x0000_t136" fillcolor="#231916" stroked="f">
            <o:extrusion v:ext="view" autorotationcenter="t"/>
            <v:textpath style="font-family:&amp;quot;Adelia&amp;quot;;font-size:13pt;v-text-kern:t;mso-text-shadow:auto" string="o"/>
            <w10:wrap type="none"/>
          </v:shape>
        </w:pict>
      </w:r>
      <w:r>
        <w:rPr/>
        <w:pict>
          <v:shape style="position:absolute;margin-left:95.359688pt;margin-top:9.787065pt;width:7.645786pt;height:13.618317pt;mso-position-horizontal-relative:page;mso-position-vertical-relative:paragraph;z-index:-162;rotation:350" type="#_x0000_t136" fillcolor="#231916" stroked="f">
            <o:extrusion v:ext="view" autorotationcenter="t"/>
            <v:textpath style="font-family:&amp;quot;Adelia&amp;quot;;font-size:13pt;v-text-kern:t;mso-text-shadow:auto" string="g"/>
            <w10:wrap type="none"/>
          </v:shape>
        </w:pict>
      </w:r>
      <w:r>
        <w:rPr/>
        <w:pict>
          <v:shape style="position:absolute;margin-left:102.935532pt;margin-top:8.595465pt;width:6.912731pt;height:13.617531pt;mso-position-horizontal-relative:page;mso-position-vertical-relative:paragraph;z-index:-161;rotation:351" type="#_x0000_t136" fillcolor="#231916" stroked="f">
            <o:extrusion v:ext="view" autorotationcenter="t"/>
            <v:textpath style="font-family:&amp;quot;Adelia&amp;quot;;font-size:13pt;v-text-kern:t;mso-text-shadow:auto" string="e"/>
            <w10:wrap type="none"/>
          </v:shape>
        </w:pict>
      </w:r>
      <w:r>
        <w:rPr/>
        <w:pict>
          <v:shape style="position:absolute;margin-left:109.882523pt;margin-top:7.76713pt;width:4.699pt;height:13.61381pt;mso-position-horizontal-relative:page;mso-position-vertical-relative:paragraph;z-index:-160;rotation:353" type="#_x0000_t136" fillcolor="#231916" stroked="f">
            <o:extrusion v:ext="view" autorotationcenter="t"/>
            <v:textpath style="font-family:&amp;quot;Adelia&amp;quot;;font-size:13pt;v-text-kern:t;mso-text-shadow:auto" string="t"/>
            <w10:wrap type="none"/>
          </v:shape>
        </w:pict>
      </w:r>
      <w:r>
        <w:rPr/>
        <w:pict>
          <v:shape style="position:absolute;margin-left:114.56266pt;margin-top:7.045538pt;width:7.002477pt;height:13.622018pt;mso-position-horizontal-relative:page;mso-position-vertical-relative:paragraph;z-index:-159;rotation:354" type="#_x0000_t136" fillcolor="#231916" stroked="f">
            <o:extrusion v:ext="view" autorotationcenter="t"/>
            <v:textpath style="font-family:&amp;quot;Adelia&amp;quot;;font-size:13pt;v-text-kern:t;mso-text-shadow:auto" string="h"/>
            <w10:wrap type="none"/>
          </v:shape>
        </w:pict>
      </w:r>
      <w:r>
        <w:rPr/>
        <w:pict>
          <v:shape style="position:absolute;margin-left:121.545563pt;margin-top:6.335227pt;width:6.927357pt;height:13.625275pt;mso-position-horizontal-relative:page;mso-position-vertical-relative:paragraph;z-index:-158;rotation:355" type="#_x0000_t136" fillcolor="#231916" stroked="f">
            <o:extrusion v:ext="view" autorotationcenter="t"/>
            <v:textpath style="font-family:&amp;quot;Adelia&amp;quot;;font-size:13pt;v-text-kern:t;mso-text-shadow:auto" string="e"/>
            <w10:wrap type="none"/>
          </v:shape>
        </w:pict>
      </w:r>
      <w:r>
        <w:rPr/>
        <w:pict>
          <v:shape style="position:absolute;margin-left:128.464737pt;margin-top:5.877396pt;width:4.228547pt;height:13.619152pt;mso-position-horizontal-relative:page;mso-position-vertical-relative:paragraph;z-index:-157;rotation:356" type="#_x0000_t136" fillcolor="#231916" stroked="f">
            <o:extrusion v:ext="view" autorotationcenter="t"/>
            <v:textpath style="font-family:&amp;quot;Adelia&amp;quot;;font-size:13pt;v-text-kern:t;mso-text-shadow:auto" string="r"/>
            <w10:wrap type="none"/>
          </v:shape>
        </w:pict>
      </w:r>
      <w:r>
        <w:rPr/>
        <w:pict>
          <v:shape style="position:absolute;margin-left:136.157135pt;margin-top:5.266968pt;width:9.420142pt;height:13.654452pt;mso-position-horizontal-relative:page;mso-position-vertical-relative:paragraph;z-index:-156;rotation:358" type="#_x0000_t136" fillcolor="#231916" stroked="f">
            <o:extrusion v:ext="view" autorotationcenter="t"/>
            <v:textpath style="font-family:&amp;quot;Adelia&amp;quot;;font-size:13pt;v-text-kern:t;mso-text-shadow:auto" string="w"/>
            <w10:wrap type="none"/>
          </v:shape>
        </w:pict>
      </w:r>
      <w:r>
        <w:rPr/>
        <w:pict>
          <v:shape style="position:absolute;margin-left:145.544022pt;margin-top:5.092803pt;width:2.606924pt;height:13.619302pt;mso-position-horizontal-relative:page;mso-position-vertical-relative:paragraph;z-index:-155;rotation:359" type="#_x0000_t136" fillcolor="#231916" stroked="f">
            <o:extrusion v:ext="view" autorotationcenter="t"/>
            <v:textpath style="font-family:&amp;quot;Adelia&amp;quot;;font-size:13pt;v-text-kern:t;mso-text-shadow:auto" string="i"/>
            <w10:wrap type="none"/>
          </v:shape>
        </w:pict>
      </w:r>
      <w:bookmarkStart w:name="页 2" w:id="2"/>
      <w:bookmarkEnd w:id="2"/>
      <w:r>
        <w:rPr/>
      </w:r>
      <w:r>
        <w:rPr>
          <w:b w:val="0"/>
          <w:bCs w:val="0"/>
          <w:color w:val="231916"/>
          <w:spacing w:val="-2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620" w:lineRule="exact"/>
        <w:ind w:right="1065"/>
        <w:jc w:val="center"/>
      </w:pPr>
      <w:r>
        <w:rPr>
          <w:b w:val="0"/>
          <w:bCs w:val="0"/>
          <w:color w:val="231916"/>
          <w:spacing w:val="0"/>
          <w:w w:val="100"/>
        </w:rPr>
        <w:t>Sop</w:t>
      </w:r>
      <w:r>
        <w:rPr>
          <w:b w:val="0"/>
          <w:bCs w:val="0"/>
          <w:color w:val="231916"/>
          <w:spacing w:val="6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ie</w:t>
      </w:r>
      <w:r>
        <w:rPr>
          <w:b w:val="0"/>
          <w:bCs w:val="0"/>
          <w:color w:val="231916"/>
          <w:spacing w:val="-2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6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62" w:lineRule="exact"/>
        <w:ind w:left="1096" w:right="1065" w:firstLine="0"/>
        <w:jc w:val="center"/>
        <w:rPr>
          <w:rFonts w:ascii="Adreena Script Demo" w:hAnsi="Adreena Script Demo" w:cs="Adreena Script Demo" w:eastAsia="Adreena Script Demo"/>
          <w:sz w:val="41"/>
          <w:szCs w:val="41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spacing w:line="662" w:lineRule="exact"/>
        <w:ind w:left="30" w:right="0" w:firstLine="0"/>
        <w:jc w:val="center"/>
        <w:rPr>
          <w:rFonts w:ascii="Adreena Script Demo" w:hAnsi="Adreena Script Demo" w:cs="Adreena Script Demo" w:eastAsia="Adreena Script Demo"/>
          <w:sz w:val="41"/>
          <w:szCs w:val="41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7"/>
          <w:w w:val="100"/>
          <w:sz w:val="41"/>
          <w:szCs w:val="41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4"/>
          <w:w w:val="100"/>
          <w:sz w:val="41"/>
          <w:szCs w:val="41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id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26"/>
          <w:w w:val="100"/>
          <w:sz w:val="41"/>
          <w:szCs w:val="41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Br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5"/>
          <w:w w:val="100"/>
          <w:sz w:val="41"/>
          <w:szCs w:val="41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ns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5"/>
          <w:w w:val="100"/>
          <w:sz w:val="41"/>
          <w:szCs w:val="41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pStyle w:val="BodyText"/>
        <w:spacing w:before="68"/>
        <w:ind w:left="55" w:right="0"/>
        <w:jc w:val="center"/>
      </w:pP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576" w:right="520"/>
        <w:jc w:val="center"/>
      </w:pP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/>
        <w:ind w:left="730" w:right="703"/>
        <w:jc w:val="center"/>
      </w:pPr>
      <w:r>
        <w:rPr>
          <w:b w:val="0"/>
          <w:bCs w:val="0"/>
          <w:color w:val="231916"/>
          <w:spacing w:val="0"/>
          <w:w w:val="100"/>
        </w:rPr>
        <w:t>Sunday,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October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23th,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5:00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/>
        <w:ind w:left="861" w:right="834" w:firstLine="559"/>
        <w:jc w:val="left"/>
      </w:pPr>
      <w:r>
        <w:rPr>
          <w:b w:val="0"/>
          <w:bCs w:val="0"/>
          <w:color w:val="231916"/>
          <w:spacing w:val="0"/>
          <w:w w:val="100"/>
        </w:rPr>
        <w:t>Location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112233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exact"/>
        <w:ind w:left="1186" w:right="1162" w:firstLine="0"/>
        <w:jc w:val="center"/>
        <w:rPr>
          <w:rFonts w:ascii="Adelia" w:hAnsi="Adelia" w:cs="Adelia" w:eastAsia="Adelia"/>
          <w:sz w:val="25"/>
          <w:szCs w:val="25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Please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RSVP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to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Anna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99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by</w:t>
      </w:r>
      <w:r>
        <w:rPr>
          <w:rFonts w:ascii="Adelia" w:hAnsi="Adelia" w:cs="Adelia" w:eastAsia="Adelia"/>
          <w:b w:val="0"/>
          <w:bCs w:val="0"/>
          <w:color w:val="231916"/>
          <w:spacing w:val="-11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September</w:t>
      </w:r>
      <w:r>
        <w:rPr>
          <w:rFonts w:ascii="Adelia" w:hAnsi="Adelia" w:cs="Adelia" w:eastAsia="Adelia"/>
          <w:b w:val="0"/>
          <w:bCs w:val="0"/>
          <w:color w:val="231916"/>
          <w:spacing w:val="-10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23th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99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123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234</w:t>
      </w:r>
      <w:r>
        <w:rPr>
          <w:rFonts w:ascii="Adelia" w:hAnsi="Adelia" w:cs="Adelia" w:eastAsia="Adelia"/>
          <w:b w:val="0"/>
          <w:bCs w:val="0"/>
          <w:color w:val="231916"/>
          <w:spacing w:val="-7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5555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53" w:right="520" w:firstLine="0"/>
        <w:jc w:val="center"/>
        <w:rPr>
          <w:rFonts w:ascii="Adreena Script Demo" w:hAnsi="Adreena Script Demo" w:cs="Adreena Script Demo" w:eastAsia="Adreena Script Demo"/>
          <w:sz w:val="22"/>
          <w:szCs w:val="22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Recep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2"/>
          <w:w w:val="105"/>
          <w:sz w:val="22"/>
          <w:szCs w:val="22"/>
        </w:rPr>
        <w:t>t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i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5"/>
          <w:sz w:val="22"/>
          <w:szCs w:val="22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9"/>
          <w:w w:val="105"/>
          <w:sz w:val="22"/>
          <w:szCs w:val="22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to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8"/>
          <w:w w:val="105"/>
          <w:sz w:val="22"/>
          <w:szCs w:val="22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foll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5"/>
          <w:sz w:val="22"/>
          <w:szCs w:val="22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w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22"/>
          <w:szCs w:val="22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elia">
    <w:altName w:val="Adelia"/>
    <w:charset w:val="0"/>
    <w:family w:val="modern"/>
    <w:pitch w:val="variable"/>
  </w:font>
  <w:font w:name="Adreena Script Demo">
    <w:altName w:val="Adreena Script Demo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delia" w:hAnsi="Adelia" w:eastAsia="Adelia"/>
      <w:sz w:val="27"/>
      <w:szCs w:val="27"/>
    </w:rPr>
  </w:style>
  <w:style w:styleId="Heading1" w:type="paragraph">
    <w:name w:val="Heading 1"/>
    <w:basedOn w:val="Normal"/>
    <w:uiPriority w:val="1"/>
    <w:qFormat/>
    <w:pPr>
      <w:ind w:left="1096"/>
      <w:outlineLvl w:val="1"/>
    </w:pPr>
    <w:rPr>
      <w:rFonts w:ascii="Adreena Script Demo" w:hAnsi="Adreena Script Demo" w:eastAsia="Adreena Script Demo"/>
      <w:sz w:val="41"/>
      <w:szCs w:val="4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2023-09-12T12:57:02Z</dcterms:created>
  <dcterms:modified xsi:type="dcterms:W3CDTF">2023-09-12T12:57:02Z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