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21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6861;width:2745;height:2493" type="#_x0000_t75">
                <v:imagedata r:id="rId5" o:title=""/>
              </v:shape>
              <v:shape style="position:absolute;left:777;top:283;width:5176;height:5094" type="#_x0000_t75">
                <v:imagedata r:id="rId6" o:title=""/>
              </v:shape>
            </v:group>
            <v:group style="position:absolute;left:283;top:9326;width:5669;height:2" coordorigin="283,9326" coordsize="5669,2">
              <v:shape style="position:absolute;left:283;top:9326;width:5669;height:2" coordorigin="283,9326" coordsize="5669,0" path="m283,9326l5953,9326e" filled="f" stroked="t" strokeweight="2.9pt" strokecolor="#8F3347">
                <v:path arrowok="t"/>
              </v:shape>
            </v:group>
            <v:group style="position:absolute;left:312;top:340;width:2;height:8958" coordorigin="312,340" coordsize="2,8958">
              <v:shape style="position:absolute;left:312;top:340;width:2;height:8958" coordorigin="312,340" coordsize="0,8958" path="m312,340l312,9298e" filled="f" stroked="t" strokeweight="2.9347pt" strokecolor="#8F3347">
                <v:path arrowok="t"/>
              </v:shape>
            </v:group>
            <v:group style="position:absolute;left:283;top:312;width:5669;height:2" coordorigin="283,312" coordsize="5669,2">
              <v:shape style="position:absolute;left:283;top:312;width:5669;height:2" coordorigin="283,312" coordsize="5669,0" path="m283,312l5953,312e" filled="f" stroked="t" strokeweight="2.9pt" strokecolor="#8F3347">
                <v:path arrowok="t"/>
              </v:shape>
            </v:group>
            <v:group style="position:absolute;left:5924;top:340;width:2;height:8957" coordorigin="5924,340" coordsize="2,8957">
              <v:shape style="position:absolute;left:5924;top:340;width:2;height:8957" coordorigin="5924,340" coordsize="0,8957" path="m5924,340l5924,9298e" filled="f" stroked="t" strokeweight="2.9347pt" strokecolor="#8F3347">
                <v:path arrowok="t"/>
              </v:shape>
            </v:group>
            <v:group style="position:absolute;left:482;top:9142;width:5272;height:2" coordorigin="482,9142" coordsize="5272,2">
              <v:shape style="position:absolute;left:482;top:9142;width:5272;height:2" coordorigin="482,9142" coordsize="5272,0" path="m482,9142l5754,9142e" filled="f" stroked="t" strokeweight="1.5pt" strokecolor="#8F3347">
                <v:path arrowok="t"/>
              </v:shape>
            </v:group>
            <v:group style="position:absolute;left:496;top:510;width:2;height:8618" coordorigin="496,510" coordsize="2,8618">
              <v:shape style="position:absolute;left:496;top:510;width:2;height:8618" coordorigin="496,510" coordsize="0,8618" path="m496,510l496,9128e" filled="f" stroked="t" strokeweight="1.51730pt" strokecolor="#8F3347">
                <v:path arrowok="t"/>
              </v:shape>
            </v:group>
            <v:group style="position:absolute;left:482;top:496;width:5272;height:2" coordorigin="482,496" coordsize="5272,2">
              <v:shape style="position:absolute;left:482;top:496;width:5272;height:2" coordorigin="482,496" coordsize="5272,0" path="m482,496l5754,496e" filled="f" stroked="t" strokeweight="1.5pt" strokecolor="#8F3347">
                <v:path arrowok="t"/>
              </v:shape>
            </v:group>
            <v:group style="position:absolute;left:5740;top:510;width:2;height:8617" coordorigin="5740,510" coordsize="2,8617">
              <v:shape style="position:absolute;left:5740;top:510;width:2;height:8617" coordorigin="5740,510" coordsize="0,8617" path="m5740,510l5740,9128e" filled="f" stroked="t" strokeweight="1.51730pt" strokecolor="#8F3347">
                <v:path arrowok="t"/>
              </v:shape>
            </v:group>
            <v:group style="position:absolute;left:3600;top:5851;width:1616;height:151" coordorigin="3600,5851" coordsize="1616,151">
              <v:shape style="position:absolute;left:3600;top:5851;width:1616;height:151" coordorigin="3600,5851" coordsize="1616,151" path="m3766,5851l3600,5928,3770,6001,3770,5981,3769,5961,3768,5955,3768,5940,5028,5939,5026,5938,5038,5938,5050,5938,5062,5937,5115,5937,5113,5936,5120,5936,5127,5936,5134,5935,5189,5935,5187,5934,5193,5933,5199,5933,5216,5933,5215,5918,5203,5918,3768,5918,3766,5851xe" filled="t" fillcolor="#8F3347" stroked="f">
                <v:path arrowok="t"/>
                <v:fill type="solid"/>
              </v:shape>
              <v:shape style="position:absolute;left:3600;top:5851;width:1616;height:151" coordorigin="3600,5851" coordsize="1616,151" path="m5115,5937l5062,5937,5063,5938,5064,5939,5105,5966,5123,5977,5141,5988,5149,5980,5143,5963,5129,5949,5115,5937xe" filled="t" fillcolor="#8F3347" stroked="f">
                <v:path arrowok="t"/>
                <v:fill type="solid"/>
              </v:shape>
              <v:shape style="position:absolute;left:3600;top:5851;width:1616;height:151" coordorigin="3600,5851" coordsize="1616,151" path="m5028,5939l4971,5939,4973,5941,4974,5943,4977,5944,5065,5987,5070,5978,5059,5961,5042,5949,5028,5939xe" filled="t" fillcolor="#8F3347" stroked="f">
                <v:path arrowok="t"/>
                <v:fill type="solid"/>
              </v:shape>
              <v:shape style="position:absolute;left:3600;top:5851;width:1616;height:151" coordorigin="3600,5851" coordsize="1616,151" path="m5189,5935l5134,5935,5135,5936,5136,5937,5142,5940,5159,5950,5175,5962,5191,5975,5204,5976,5213,5966,5209,5953,5202,5946,5194,5940,5189,5935xe" filled="t" fillcolor="#8F3347" stroked="f">
                <v:path arrowok="t"/>
                <v:fill type="solid"/>
              </v:shape>
              <v:shape style="position:absolute;left:3600;top:5851;width:1616;height:151" coordorigin="3600,5851" coordsize="1616,151" path="m5041,5871l5025,5875,5008,5886,4993,5900,4978,5913,3768,5918,5203,5918,5196,5918,5187,5917,5178,5917,5179,5916,5130,5916,5121,5916,5112,5915,5112,5914,5061,5914,5031,5914,5038,5908,5044,5903,5053,5891,5052,5879,5041,5871xe" filled="t" fillcolor="#8F3347" stroked="f">
                <v:path arrowok="t"/>
                <v:fill type="solid"/>
              </v:shape>
              <v:shape style="position:absolute;left:3600;top:5851;width:1616;height:151" coordorigin="3600,5851" coordsize="1616,151" path="m5206,5862l5182,5868,5173,5877,5148,5899,5133,5912,5131,5913,5130,5914,5130,5916,5179,5916,5195,5903,5205,5897,5216,5874,5206,5862xe" filled="t" fillcolor="#8F3347" stroked="f">
                <v:path arrowok="t"/>
                <v:fill type="solid"/>
              </v:shape>
              <v:shape style="position:absolute;left:3600;top:5851;width:1616;height:151" coordorigin="3600,5851" coordsize="1616,151" path="m5121,5861l5101,5869,5086,5883,5073,5899,5061,5914,5112,5914,5111,5908,5123,5894,5136,5875,5133,5865,5121,5861xe" filled="t" fillcolor="#8F3347" stroked="f">
                <v:path arrowok="t"/>
                <v:fill type="solid"/>
              </v:shape>
            </v:group>
            <v:group style="position:absolute;left:1020;top:5851;width:1595;height:151" coordorigin="1020,5851" coordsize="1595,151">
              <v:shape style="position:absolute;left:1020;top:5851;width:1595;height:151" coordorigin="1020,5851" coordsize="1595,151" path="m2610,5939l1265,5939,2468,5940,2468,5955,2468,5961,2467,5981,2466,6001,2610,5939xe" filled="t" fillcolor="#8F3347" stroked="f">
                <v:path arrowok="t"/>
                <v:fill type="solid"/>
              </v:shape>
              <v:shape style="position:absolute;left:1020;top:5851;width:1595;height:151" coordorigin="1020,5851" coordsize="1595,151" path="m2619,5935l1102,5935,1109,5936,1116,5936,1123,5936,1107,5949,1093,5963,1087,5980,1095,5988,1114,5977,1131,5966,1172,5939,1173,5938,1174,5937,2615,5937,2619,5935xe" filled="t" fillcolor="#8F3347" stroked="f">
                <v:path arrowok="t"/>
                <v:fill type="solid"/>
              </v:shape>
              <v:shape style="position:absolute;left:1020;top:5851;width:1595;height:151" coordorigin="1020,5851" coordsize="1595,151" path="m2615,5937l1174,5937,1186,5938,1198,5938,1210,5938,1194,5949,1178,5961,1167,5978,1171,5987,1260,5944,1262,5943,1264,5941,1265,5939,2610,5939,2615,5937xe" filled="t" fillcolor="#8F3347" stroked="f">
                <v:path arrowok="t"/>
                <v:fill type="solid"/>
              </v:shape>
              <v:shape style="position:absolute;left:1020;top:5851;width:1595;height:151" coordorigin="1020,5851" coordsize="1595,151" path="m1030,5862l1020,5874,1031,5897,1041,5903,1058,5917,1049,5917,1040,5918,1021,5918,1021,5933,1037,5933,1043,5933,1050,5934,1042,5940,1035,5946,1028,5953,1024,5966,1032,5976,1045,5975,1061,5962,1078,5950,1094,5940,1100,5937,1101,5936,1102,5935,2619,5935,2636,5928,2615,5918,2469,5918,1107,5916,1063,5877,1054,5868,1030,5862xe" filled="t" fillcolor="#8F3347" stroked="f">
                <v:path arrowok="t"/>
                <v:fill type="solid"/>
              </v:shape>
              <v:shape style="position:absolute;left:1020;top:5851;width:1595;height:151" coordorigin="1020,5851" coordsize="1595,151" path="m2471,5851l2469,5918,2615,5918,2471,5851xe" filled="t" fillcolor="#8F3347" stroked="f">
                <v:path arrowok="t"/>
                <v:fill type="solid"/>
              </v:shape>
              <v:shape style="position:absolute;left:1020;top:5851;width:1595;height:151" coordorigin="1020,5851" coordsize="1595,151" path="m1115,5861l1103,5865,1100,5875,1113,5894,1125,5908,1124,5915,1115,5916,1107,5916,1977,5916,1176,5914,1163,5899,1150,5883,1135,5869,1115,5861xe" filled="t" fillcolor="#8F3347" stroked="f">
                <v:path arrowok="t"/>
                <v:fill type="solid"/>
              </v:shape>
              <v:shape style="position:absolute;left:1020;top:5851;width:1595;height:151" coordorigin="1020,5851" coordsize="1595,151" path="m1195,5871l1184,5879,1183,5891,1192,5903,1198,5908,1205,5914,1176,5914,1606,5914,1258,5913,1243,5900,1228,5886,1212,5875,1195,5871xe" filled="t" fillcolor="#8F3347" stroked="f">
                <v:path arrowok="t"/>
                <v:fill type="solid"/>
              </v:shape>
              <v:shape style="position:absolute;left:2189;top:5126;width:1858;height:1603" type="#_x0000_t75">
                <v:imagedata r:id="rId7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left="6"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1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center"/>
        <w:rPr>
          <w:rFonts w:ascii="FoglihtenNo04" w:hAnsi="FoglihtenNo04" w:cs="FoglihtenNo04" w:eastAsia="FoglihtenNo04"/>
          <w:sz w:val="56"/>
          <w:szCs w:val="56"/>
        </w:rPr>
      </w:pPr>
      <w:r>
        <w:rPr>
          <w:rFonts w:ascii="FoglihtenNo04" w:hAnsi="FoglihtenNo04" w:cs="FoglihtenNo04" w:eastAsia="FoglihtenNo04"/>
          <w:b w:val="0"/>
          <w:bCs w:val="0"/>
          <w:color w:val="8F3347"/>
          <w:spacing w:val="0"/>
          <w:w w:val="100"/>
          <w:sz w:val="56"/>
          <w:szCs w:val="56"/>
        </w:rPr>
        <w:t>Daniel</w:t>
      </w:r>
      <w:r>
        <w:rPr>
          <w:rFonts w:ascii="FoglihtenNo04" w:hAnsi="FoglihtenNo04" w:cs="FoglihtenNo04" w:eastAsia="FoglihtenNo04"/>
          <w:b w:val="0"/>
          <w:bCs w:val="0"/>
          <w:color w:val="8F3347"/>
          <w:spacing w:val="82"/>
          <w:w w:val="100"/>
          <w:sz w:val="56"/>
          <w:szCs w:val="56"/>
        </w:rPr>
        <w:t> </w:t>
      </w:r>
      <w:r>
        <w:rPr>
          <w:rFonts w:ascii="FoglihtenNo04" w:hAnsi="FoglihtenNo04" w:cs="FoglihtenNo04" w:eastAsia="FoglihtenNo04"/>
          <w:b w:val="0"/>
          <w:bCs w:val="0"/>
          <w:color w:val="8F3347"/>
          <w:spacing w:val="0"/>
          <w:w w:val="90"/>
          <w:sz w:val="56"/>
          <w:szCs w:val="56"/>
        </w:rPr>
        <w:t>&amp;</w:t>
      </w:r>
      <w:r>
        <w:rPr>
          <w:rFonts w:ascii="FoglihtenNo04" w:hAnsi="FoglihtenNo04" w:cs="FoglihtenNo04" w:eastAsia="FoglihtenNo04"/>
          <w:b w:val="0"/>
          <w:bCs w:val="0"/>
          <w:color w:val="8F3347"/>
          <w:spacing w:val="98"/>
          <w:w w:val="90"/>
          <w:sz w:val="56"/>
          <w:szCs w:val="56"/>
        </w:rPr>
        <w:t> </w:t>
      </w:r>
      <w:r>
        <w:rPr>
          <w:rFonts w:ascii="FoglihtenNo04" w:hAnsi="FoglihtenNo04" w:cs="FoglihtenNo04" w:eastAsia="FoglihtenNo04"/>
          <w:b w:val="0"/>
          <w:bCs w:val="0"/>
          <w:color w:val="8F3347"/>
          <w:spacing w:val="0"/>
          <w:w w:val="100"/>
          <w:sz w:val="56"/>
          <w:szCs w:val="56"/>
        </w:rPr>
        <w:t>Meli�a</w:t>
      </w:r>
      <w:r>
        <w:rPr>
          <w:rFonts w:ascii="FoglihtenNo04" w:hAnsi="FoglihtenNo04" w:cs="FoglihtenNo04" w:eastAsia="FoglihtenNo04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472" w:right="0"/>
        <w:jc w:val="left"/>
      </w:pP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9"/>
        <w:ind w:left="1401" w:right="0" w:firstLine="0"/>
        <w:jc w:val="left"/>
        <w:rPr>
          <w:rFonts w:ascii="Challista Script" w:hAnsi="Challista Script" w:cs="Challista Script" w:eastAsia="Challista Script"/>
          <w:sz w:val="90"/>
          <w:szCs w:val="90"/>
        </w:rPr>
      </w:pPr>
      <w:r>
        <w:rPr>
          <w:rFonts w:ascii="Challista Script" w:hAnsi="Challista Script" w:cs="Challista Script" w:eastAsia="Challista Script"/>
          <w:b w:val="0"/>
          <w:bCs w:val="0"/>
          <w:color w:val="8F3347"/>
          <w:spacing w:val="0"/>
          <w:w w:val="100"/>
          <w:sz w:val="90"/>
          <w:szCs w:val="90"/>
        </w:rPr>
        <w:t>eddin</w:t>
      </w:r>
      <w:r>
        <w:rPr>
          <w:rFonts w:ascii="Challista Script" w:hAnsi="Challista Script" w:cs="Challista Script" w:eastAsia="Challista Script"/>
          <w:b w:val="0"/>
          <w:bCs w:val="0"/>
          <w:color w:val="000000"/>
          <w:spacing w:val="0"/>
          <w:w w:val="100"/>
          <w:sz w:val="90"/>
          <w:szCs w:val="9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spacing w:line="276" w:lineRule="exact" w:before="58"/>
        <w:ind w:left="1725" w:right="669" w:hanging="1051"/>
        <w:jc w:val="left"/>
      </w:pPr>
      <w:r>
        <w:rPr>
          <w:b w:val="0"/>
          <w:bCs w:val="0"/>
          <w:color w:val="231916"/>
          <w:spacing w:val="0"/>
          <w:w w:val="100"/>
        </w:rPr>
        <w:t>Saturda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September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5"/>
          <w:w w:val="100"/>
        </w:rPr>
        <w:t>2</w:t>
      </w:r>
      <w:r>
        <w:rPr>
          <w:b w:val="0"/>
          <w:bCs w:val="0"/>
          <w:color w:val="231916"/>
          <w:spacing w:val="0"/>
          <w:w w:val="100"/>
        </w:rPr>
        <w:t>4th,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2022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3:30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49"/>
        <w:ind w:left="0" w:right="10" w:firstLine="0"/>
        <w:jc w:val="center"/>
        <w:rPr>
          <w:rFonts w:ascii="Edmondsans Regular" w:hAnsi="Edmondsans Regular" w:cs="Edmondsans Regular" w:eastAsia="Edmondsans Regular"/>
          <w:sz w:val="24"/>
          <w:szCs w:val="24"/>
        </w:rPr>
      </w:pP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24"/>
          <w:szCs w:val="24"/>
        </w:rPr>
        <w:t>Happy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24"/>
          <w:szCs w:val="24"/>
        </w:rPr>
        <w:t>House</w:t>
      </w:r>
      <w:r>
        <w:rPr>
          <w:rFonts w:ascii="Edmondsans Regular" w:hAnsi="Edmondsans Regular" w:cs="Edmondsans Regular" w:eastAsia="Edmondsans Regular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246" w:lineRule="exact"/>
        <w:ind w:right="4"/>
        <w:jc w:val="center"/>
      </w:pPr>
      <w:r>
        <w:rPr>
          <w:b w:val="0"/>
          <w:bCs w:val="0"/>
          <w:color w:val="231916"/>
          <w:spacing w:val="0"/>
          <w:w w:val="100"/>
        </w:rPr>
        <w:t>1508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6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ove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oad,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Happy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Cit</w:t>
      </w:r>
      <w:r>
        <w:rPr>
          <w:b w:val="0"/>
          <w:bCs w:val="0"/>
          <w:color w:val="231916"/>
          <w:spacing w:val="-9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15984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1327" w:right="0"/>
        <w:jc w:val="left"/>
        <w:rPr>
          <w:rFonts w:ascii="FoglihtenNo04" w:hAnsi="FoglihtenNo04" w:cs="FoglihtenNo04" w:eastAsia="FoglihtenNo04"/>
        </w:rPr>
      </w:pPr>
      <w:r>
        <w:rPr>
          <w:rFonts w:ascii="FoglihtenNo04" w:hAnsi="FoglihtenNo04" w:cs="FoglihtenNo04" w:eastAsia="FoglihtenNo04"/>
          <w:b w:val="0"/>
          <w:bCs w:val="0"/>
          <w:color w:val="231916"/>
          <w:spacing w:val="0"/>
          <w:w w:val="90"/>
        </w:rPr>
        <w:t>Reception</w:t>
      </w:r>
      <w:r>
        <w:rPr>
          <w:rFonts w:ascii="FoglihtenNo04" w:hAnsi="FoglihtenNo04" w:cs="FoglihtenNo04" w:eastAsia="FoglihtenNo04"/>
          <w:b w:val="0"/>
          <w:bCs w:val="0"/>
          <w:color w:val="231916"/>
          <w:spacing w:val="36"/>
          <w:w w:val="90"/>
        </w:rPr>
        <w:t> </w:t>
      </w:r>
      <w:r>
        <w:rPr>
          <w:rFonts w:ascii="FoglihtenNo04" w:hAnsi="FoglihtenNo04" w:cs="FoglihtenNo04" w:eastAsia="FoglihtenNo04"/>
          <w:b w:val="0"/>
          <w:bCs w:val="0"/>
          <w:color w:val="231916"/>
          <w:spacing w:val="0"/>
          <w:w w:val="90"/>
        </w:rPr>
        <w:t>to</w:t>
      </w:r>
      <w:r>
        <w:rPr>
          <w:rFonts w:ascii="FoglihtenNo04" w:hAnsi="FoglihtenNo04" w:cs="FoglihtenNo04" w:eastAsia="FoglihtenNo04"/>
          <w:b w:val="0"/>
          <w:bCs w:val="0"/>
          <w:color w:val="231916"/>
          <w:spacing w:val="37"/>
          <w:w w:val="90"/>
        </w:rPr>
        <w:t> </w:t>
      </w:r>
      <w:r>
        <w:rPr>
          <w:rFonts w:ascii="FoglihtenNo04" w:hAnsi="FoglihtenNo04" w:cs="FoglihtenNo04" w:eastAsia="FoglihtenNo04"/>
          <w:b w:val="0"/>
          <w:bCs w:val="0"/>
          <w:color w:val="231916"/>
          <w:spacing w:val="0"/>
          <w:w w:val="90"/>
        </w:rPr>
        <w:t>follow</w:t>
      </w:r>
      <w:r>
        <w:rPr>
          <w:rFonts w:ascii="FoglihtenNo04" w:hAnsi="FoglihtenNo04" w:cs="FoglihtenNo04" w:eastAsia="FoglihtenNo04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FoglihtenNo04" w:hAnsi="FoglihtenNo04" w:cs="FoglihtenNo04" w:eastAsia="FoglihtenNo04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20" coordorigin="-6,-6" coordsize="6248,9649">
            <v:group style="position:absolute;left:283;top:9326;width:5669;height:2" coordorigin="283,9326" coordsize="5669,2">
              <v:shape style="position:absolute;left:283;top:9326;width:5669;height:2" coordorigin="283,9326" coordsize="5669,0" path="m283,9326l5953,9326e" filled="f" stroked="t" strokeweight="2.9pt" strokecolor="#8F3347">
                <v:path arrowok="t"/>
              </v:shape>
            </v:group>
            <v:group style="position:absolute;left:312;top:340;width:2;height:8958" coordorigin="312,340" coordsize="2,8958">
              <v:shape style="position:absolute;left:312;top:340;width:2;height:8958" coordorigin="312,340" coordsize="0,8958" path="m312,340l312,9298e" filled="f" stroked="t" strokeweight="2.9347pt" strokecolor="#8F3347">
                <v:path arrowok="t"/>
              </v:shape>
            </v:group>
            <v:group style="position:absolute;left:283;top:312;width:5669;height:2" coordorigin="283,312" coordsize="5669,2">
              <v:shape style="position:absolute;left:283;top:312;width:5669;height:2" coordorigin="283,312" coordsize="5669,0" path="m283,312l5953,312e" filled="f" stroked="t" strokeweight="2.9pt" strokecolor="#8F3347">
                <v:path arrowok="t"/>
              </v:shape>
            </v:group>
            <v:group style="position:absolute;left:5924;top:340;width:2;height:8957" coordorigin="5924,340" coordsize="2,8957">
              <v:shape style="position:absolute;left:5924;top:340;width:2;height:8957" coordorigin="5924,340" coordsize="0,8957" path="m5924,340l5924,9298e" filled="f" stroked="t" strokeweight="2.9347pt" strokecolor="#8F3347">
                <v:path arrowok="t"/>
              </v:shape>
            </v:group>
            <v:group style="position:absolute;left:482;top:9142;width:5272;height:2" coordorigin="482,9142" coordsize="5272,2">
              <v:shape style="position:absolute;left:482;top:9142;width:5272;height:2" coordorigin="482,9142" coordsize="5272,0" path="m482,9142l5754,9142e" filled="f" stroked="t" strokeweight="1.5pt" strokecolor="#8F3347">
                <v:path arrowok="t"/>
              </v:shape>
            </v:group>
            <v:group style="position:absolute;left:496;top:510;width:2;height:8618" coordorigin="496,510" coordsize="2,8618">
              <v:shape style="position:absolute;left:496;top:510;width:2;height:8618" coordorigin="496,510" coordsize="0,8618" path="m496,510l496,9128e" filled="f" stroked="t" strokeweight="1.51730pt" strokecolor="#8F3347">
                <v:path arrowok="t"/>
              </v:shape>
            </v:group>
            <v:group style="position:absolute;left:482;top:496;width:5272;height:2" coordorigin="482,496" coordsize="5272,2">
              <v:shape style="position:absolute;left:482;top:496;width:5272;height:2" coordorigin="482,496" coordsize="5272,0" path="m482,496l5754,496e" filled="f" stroked="t" strokeweight="1.5pt" strokecolor="#8F3347">
                <v:path arrowok="t"/>
              </v:shape>
            </v:group>
            <v:group style="position:absolute;left:5740;top:510;width:2;height:8617" coordorigin="5740,510" coordsize="2,8617">
              <v:shape style="position:absolute;left:5740;top:510;width:2;height:8617" coordorigin="5740,510" coordsize="0,8617" path="m5740,510l5740,9128e" filled="f" stroked="t" strokeweight="1.51730pt" strokecolor="#8F3347">
                <v:path arrowok="t"/>
              </v:shape>
              <v:shape style="position:absolute;left:196;top:443;width:5504;height:6395" type="#_x0000_t75">
                <v:imagedata r:id="rId8" o:title=""/>
              </v:shape>
            </v:group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</v:group>
            <v:group style="position:absolute;left:4342;top:8141;width:1161;height:106" coordorigin="4342,8141" coordsize="1161,106">
              <v:shape style="position:absolute;left:4342;top:8141;width:1161;height:106" coordorigin="4342,8141" coordsize="1161,106" path="m4461,8141l4342,8197,4464,8247,4463,8225,4463,8206,5367,8205,5366,8204,5375,8204,5384,8204,5392,8204,5430,8204,5429,8203,5444,8202,5483,8202,5482,8201,5502,8200,5502,8190,5494,8190,4462,8190,4461,8141xe" filled="t" fillcolor="#8F3347" stroked="f">
                <v:path arrowok="t"/>
                <v:fill type="solid"/>
              </v:shape>
              <v:shape style="position:absolute;left:4342;top:8141;width:1161;height:106" coordorigin="4342,8141" coordsize="1161,106" path="m5430,8204l5392,8204,5393,8204,5393,8205,5402,8210,5428,8228,5445,8239,5453,8244,5459,8232,5447,8218,5438,8210,5430,8204xe" filled="t" fillcolor="#8F3347" stroked="f">
                <v:path arrowok="t"/>
                <v:fill type="solid"/>
              </v:shape>
              <v:shape style="position:absolute;left:4342;top:8141;width:1161;height:106" coordorigin="4342,8141" coordsize="1161,106" path="m5367,8205l5327,8205,5328,8206,5329,8208,5331,8208,5388,8240,5396,8243,5404,8233,5387,8218,5367,8205xe" filled="t" fillcolor="#8F3347" stroked="f">
                <v:path arrowok="t"/>
                <v:fill type="solid"/>
              </v:shape>
              <v:shape style="position:absolute;left:4342;top:8141;width:1161;height:106" coordorigin="4342,8141" coordsize="1161,106" path="m5483,8202l5444,8202,5444,8203,5445,8203,5454,8208,5470,8219,5487,8232,5499,8228,5497,8215,5492,8210,5487,8205,5483,8202xe" filled="t" fillcolor="#8F3347" stroked="f">
                <v:path arrowok="t"/>
                <v:fill type="solid"/>
              </v:shape>
              <v:shape style="position:absolute;left:4342;top:8141;width:1161;height:106" coordorigin="4342,8141" coordsize="1161,106" path="m5379,8158l5363,8160,5347,8173,5332,8186,4462,8190,5494,8190,5488,8189,5482,8189,5475,8189,5476,8188,5441,8188,5422,8188,5423,8187,5391,8187,5370,8187,5375,8183,5379,8179,5386,8167,5379,8158xe" filled="t" fillcolor="#8F3347" stroked="f">
                <v:path arrowok="t"/>
                <v:fill type="solid"/>
              </v:shape>
              <v:shape style="position:absolute;left:4342;top:8141;width:1161;height:106" coordorigin="4342,8141" coordsize="1161,106" path="m5496,8149l5478,8154,5472,8161,5458,8173,5450,8179,5442,8186,5441,8187,5441,8188,5476,8188,5488,8179,5495,8175,5503,8158,5496,8149xe" filled="t" fillcolor="#8F3347" stroked="f">
                <v:path arrowok="t"/>
                <v:fill type="solid"/>
              </v:shape>
              <v:shape style="position:absolute;left:4342;top:8141;width:1161;height:106" coordorigin="4342,8141" coordsize="1161,106" path="m5437,8150l5418,8156,5403,8171,5391,8187,5423,8187,5430,8180,5437,8173,5445,8156,5437,8150xe" filled="t" fillcolor="#8F3347" stroked="f">
                <v:path arrowok="t"/>
                <v:fill type="solid"/>
              </v:shape>
            </v:group>
            <v:group style="position:absolute;left:733;top:8141;width:1146;height:106" coordorigin="733,8141" coordsize="1146,106">
              <v:shape style="position:absolute;left:733;top:8141;width:1146;height:106" coordorigin="733,8141" coordsize="1146,106" path="m1874,8205l909,8205,1774,8206,1773,8225,1772,8247,1874,8205xe" filled="t" fillcolor="#8F3347" stroked="f">
                <v:path arrowok="t"/>
                <v:fill type="solid"/>
              </v:shape>
              <v:shape style="position:absolute;left:733;top:8141;width:1146;height:106" coordorigin="733,8141" coordsize="1146,106" path="m1881,8202l792,8202,807,8203,798,8210,790,8218,777,8232,783,8244,791,8239,808,8228,825,8217,843,8205,843,8204,844,8204,1878,8204,1881,8202xe" filled="t" fillcolor="#8F3347" stroked="f">
                <v:path arrowok="t"/>
                <v:fill type="solid"/>
              </v:shape>
              <v:shape style="position:absolute;left:733;top:8141;width:1146;height:106" coordorigin="733,8141" coordsize="1146,106" path="m1878,8204l844,8204,853,8204,861,8204,870,8204,849,8218,832,8233,840,8243,848,8240,905,8208,907,8208,908,8206,909,8205,1874,8205,1878,8204xe" filled="t" fillcolor="#8F3347" stroked="f">
                <v:path arrowok="t"/>
                <v:fill type="solid"/>
              </v:shape>
              <v:shape style="position:absolute;left:733;top:8141;width:1146;height:106" coordorigin="733,8141" coordsize="1146,106" path="m741,8149l733,8158,741,8175,749,8179,761,8189,754,8189,748,8189,734,8190,734,8200,755,8201,749,8205,744,8210,739,8215,737,8228,749,8232,766,8219,783,8208,791,8203,792,8202,1881,8202,1895,8197,1879,8190,1774,8190,795,8188,795,8187,794,8186,786,8179,778,8173,764,8161,758,8154,741,8149xe" filled="t" fillcolor="#8F3347" stroked="f">
                <v:path arrowok="t"/>
                <v:fill type="solid"/>
              </v:shape>
              <v:shape style="position:absolute;left:733;top:8141;width:1146;height:106" coordorigin="733,8141" coordsize="1146,106" path="m1775,8141l1774,8190,1879,8190,1775,8141xe" filled="t" fillcolor="#8F3347" stroked="f">
                <v:path arrowok="t"/>
                <v:fill type="solid"/>
              </v:shape>
              <v:shape style="position:absolute;left:733;top:8141;width:1146;height:106" coordorigin="733,8141" coordsize="1146,106" path="m799,8150l791,8156,799,8173,807,8180,814,8188,795,8188,1421,8188,845,8187,833,8171,819,8156,799,8150xe" filled="t" fillcolor="#8F3347" stroked="f">
                <v:path arrowok="t"/>
                <v:fill type="solid"/>
              </v:shape>
              <v:shape style="position:absolute;left:733;top:8141;width:1146;height:106" coordorigin="733,8141" coordsize="1146,106" path="m857,8158l850,8167,857,8179,862,8183,866,8187,845,8187,1136,8187,904,8186,889,8173,874,8160,857,8158xe" filled="t" fillcolor="#8F3347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055" w:lineRule="exact"/>
        <w:ind w:left="669" w:right="0" w:firstLine="0"/>
        <w:jc w:val="left"/>
        <w:rPr>
          <w:rFonts w:ascii="Santorini" w:hAnsi="Santorini" w:cs="Santorini" w:eastAsia="Santorini"/>
          <w:sz w:val="53"/>
          <w:szCs w:val="53"/>
        </w:rPr>
      </w:pPr>
      <w:bookmarkStart w:name="页 2" w:id="2"/>
      <w:bookmarkEnd w:id="2"/>
      <w:r>
        <w:rPr/>
      </w:r>
      <w:r>
        <w:rPr>
          <w:rFonts w:ascii="Santorini" w:hAnsi="Santorini" w:cs="Santorini" w:eastAsia="Santorini"/>
          <w:b w:val="0"/>
          <w:bCs w:val="0"/>
          <w:color w:val="231916"/>
          <w:spacing w:val="0"/>
          <w:w w:val="100"/>
          <w:sz w:val="53"/>
          <w:szCs w:val="53"/>
        </w:rPr>
        <w:t>Dl</w:t>
      </w:r>
      <w:r>
        <w:rPr>
          <w:rFonts w:ascii="Santorini" w:hAnsi="Santorini" w:cs="Santorini" w:eastAsia="Santorini"/>
          <w:b w:val="0"/>
          <w:bCs w:val="0"/>
          <w:color w:val="000000"/>
          <w:spacing w:val="0"/>
          <w:w w:val="100"/>
          <w:sz w:val="53"/>
          <w:szCs w:val="53"/>
        </w:rPr>
      </w:r>
    </w:p>
    <w:p>
      <w:pPr>
        <w:spacing w:line="486" w:lineRule="exact"/>
        <w:ind w:left="1514" w:right="0" w:firstLine="0"/>
        <w:jc w:val="left"/>
        <w:rPr>
          <w:rFonts w:ascii="Santorini" w:hAnsi="Santorini" w:cs="Santorini" w:eastAsia="Santorini"/>
          <w:sz w:val="26"/>
          <w:szCs w:val="26"/>
        </w:rPr>
      </w:pPr>
      <w:r>
        <w:rPr>
          <w:rFonts w:ascii="Santorini" w:hAnsi="Santorini" w:cs="Santorini" w:eastAsia="Santorini"/>
          <w:b w:val="0"/>
          <w:bCs w:val="0"/>
          <w:color w:val="231916"/>
          <w:spacing w:val="0"/>
          <w:w w:val="100"/>
          <w:sz w:val="26"/>
          <w:szCs w:val="26"/>
        </w:rPr>
        <w:t>&amp;</w:t>
      </w:r>
      <w:r>
        <w:rPr>
          <w:rFonts w:ascii="Santorini" w:hAnsi="Santorini" w:cs="Santorini" w:eastAsia="Santorini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pStyle w:val="Heading1"/>
        <w:spacing w:line="1081" w:lineRule="exact"/>
        <w:ind w:left="1859" w:right="0"/>
        <w:jc w:val="left"/>
      </w:pPr>
      <w:r>
        <w:rPr>
          <w:b w:val="0"/>
          <w:bCs w:val="0"/>
          <w:color w:val="231916"/>
          <w:spacing w:val="0"/>
          <w:w w:val="100"/>
        </w:rPr>
        <w:t>M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40"/>
        <w:ind w:left="1140" w:right="1118"/>
        <w:jc w:val="center"/>
      </w:pPr>
      <w:r>
        <w:rPr>
          <w:b w:val="0"/>
          <w:bCs w:val="0"/>
          <w:color w:val="231916"/>
          <w:spacing w:val="0"/>
          <w:w w:val="100"/>
        </w:rPr>
        <w:t>are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getting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married!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" w:right="0" w:firstLine="0"/>
        <w:jc w:val="center"/>
        <w:rPr>
          <w:rFonts w:ascii="Edmondsans Regular" w:hAnsi="Edmondsans Regular" w:cs="Edmondsans Regular" w:eastAsia="Edmondsans Regular"/>
          <w:sz w:val="48"/>
          <w:szCs w:val="48"/>
        </w:rPr>
      </w:pP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48"/>
          <w:szCs w:val="48"/>
        </w:rPr>
        <w:t>S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-24"/>
          <w:w w:val="100"/>
          <w:sz w:val="48"/>
          <w:szCs w:val="48"/>
        </w:rPr>
        <w:t>A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48"/>
          <w:szCs w:val="48"/>
        </w:rPr>
        <w:t>VE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48"/>
          <w:szCs w:val="48"/>
        </w:rPr>
        <w:t>THE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-27"/>
          <w:w w:val="100"/>
          <w:sz w:val="48"/>
          <w:szCs w:val="48"/>
        </w:rPr>
        <w:t>D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-22"/>
          <w:w w:val="100"/>
          <w:sz w:val="48"/>
          <w:szCs w:val="48"/>
        </w:rPr>
        <w:t>A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48"/>
          <w:szCs w:val="48"/>
        </w:rPr>
        <w:t>TE</w:t>
      </w:r>
      <w:r>
        <w:rPr>
          <w:rFonts w:ascii="Edmondsans Regular" w:hAnsi="Edmondsans Regular" w:cs="Edmondsans Regular" w:eastAsia="Edmondsans Regular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26" w:right="1118" w:firstLine="0"/>
        <w:jc w:val="center"/>
        <w:rPr>
          <w:rFonts w:ascii="Edmondsans Regular" w:hAnsi="Edmondsans Regular" w:cs="Edmondsans Regular" w:eastAsia="Edmondsans Regular"/>
          <w:sz w:val="36"/>
          <w:szCs w:val="36"/>
        </w:rPr>
      </w:pP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36"/>
          <w:szCs w:val="36"/>
        </w:rPr>
        <w:t>0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-15"/>
          <w:w w:val="100"/>
          <w:sz w:val="36"/>
          <w:szCs w:val="36"/>
        </w:rPr>
        <w:t>9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36"/>
          <w:szCs w:val="36"/>
        </w:rPr>
        <w:t>.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-8"/>
          <w:w w:val="100"/>
          <w:sz w:val="36"/>
          <w:szCs w:val="36"/>
        </w:rPr>
        <w:t>2</w:t>
      </w:r>
      <w:r>
        <w:rPr>
          <w:rFonts w:ascii="Edmondsans Regular" w:hAnsi="Edmondsans Regular" w:cs="Edmondsans Regular" w:eastAsia="Edmondsans Regular"/>
          <w:b w:val="0"/>
          <w:bCs w:val="0"/>
          <w:color w:val="231916"/>
          <w:spacing w:val="0"/>
          <w:w w:val="100"/>
          <w:sz w:val="36"/>
          <w:szCs w:val="36"/>
        </w:rPr>
        <w:t>4.2022</w:t>
      </w:r>
      <w:r>
        <w:rPr>
          <w:rFonts w:ascii="Edmondsans Regular" w:hAnsi="Edmondsans Regular" w:cs="Edmondsans Regular" w:eastAsia="Edmondsans Regular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ind w:right="1118"/>
        <w:jc w:val="center"/>
      </w:pPr>
      <w:r>
        <w:rPr>
          <w:b w:val="0"/>
          <w:bCs w:val="0"/>
          <w:color w:val="231916"/>
          <w:spacing w:val="0"/>
          <w:w w:val="100"/>
        </w:rPr>
        <w:t>Happy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Cit</w:t>
      </w:r>
      <w:r>
        <w:rPr>
          <w:b w:val="0"/>
          <w:bCs w:val="0"/>
          <w:color w:val="231916"/>
          <w:spacing w:val="-12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</w:t>
      </w:r>
      <w:r>
        <w:rPr>
          <w:b w:val="0"/>
          <w:bCs w:val="0"/>
          <w:color w:val="000000"/>
          <w:spacing w:val="0"/>
          <w:w w:val="100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Edmondsans Regular">
    <w:altName w:val="Edmondsans Regular"/>
    <w:charset w:val="0"/>
    <w:family w:val="modern"/>
    <w:pitch w:val="variable"/>
  </w:font>
  <w:font w:name="Challista Script">
    <w:altName w:val="Challista Script"/>
    <w:charset w:val="0"/>
    <w:family w:val="auto"/>
    <w:pitch w:val="variable"/>
  </w:font>
  <w:font w:name="Santorini">
    <w:altName w:val="Santorini"/>
    <w:charset w:val="0"/>
    <w:family w:val="modern"/>
    <w:pitch w:val="variable"/>
  </w:font>
  <w:font w:name="FoglihtenNo04">
    <w:altName w:val="FoglihtenNo04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Edmondsans Regular" w:hAnsi="Edmondsans Regular" w:eastAsia="Edmondsans Regular"/>
      <w:sz w:val="20"/>
      <w:szCs w:val="20"/>
    </w:rPr>
  </w:style>
  <w:style w:styleId="Heading1" w:type="paragraph">
    <w:name w:val="Heading 1"/>
    <w:basedOn w:val="Normal"/>
    <w:uiPriority w:val="1"/>
    <w:qFormat/>
    <w:pPr>
      <w:ind w:left="669"/>
      <w:outlineLvl w:val="1"/>
    </w:pPr>
    <w:rPr>
      <w:rFonts w:ascii="Santorini" w:hAnsi="Santorini" w:eastAsia="Santorini"/>
      <w:sz w:val="53"/>
      <w:szCs w:val="53"/>
    </w:rPr>
  </w:style>
  <w:style w:styleId="Heading2" w:type="paragraph">
    <w:name w:val="Heading 2"/>
    <w:basedOn w:val="Normal"/>
    <w:uiPriority w:val="1"/>
    <w:qFormat/>
    <w:pPr>
      <w:ind w:left="1100"/>
      <w:outlineLvl w:val="2"/>
    </w:pPr>
    <w:rPr>
      <w:rFonts w:ascii="Edmondsans Regular" w:hAnsi="Edmondsans Regular" w:eastAsia="Edmondsans Regular"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18"/>
      <w:outlineLvl w:val="3"/>
    </w:pPr>
    <w:rPr>
      <w:rFonts w:ascii="Edmondsans Regular" w:hAnsi="Edmondsans Regular" w:eastAsia="Edmondsans Regular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2023-09-12T11:09:48Z</dcterms:created>
  <dcterms:modified xsi:type="dcterms:W3CDTF">2023-09-12T11:09:48Z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