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75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4422;top:7848;width:1531;height:1506" type="#_x0000_t75">
                <v:imagedata r:id="rId5" o:title=""/>
              </v:shape>
              <v:shape style="position:absolute;left:283;top:6837;width:3671;height:2517" type="#_x0000_t75">
                <v:imagedata r:id="rId6" o:title=""/>
              </v:shape>
              <v:shape style="position:absolute;left:283;top:283;width:1602;height:1941" type="#_x0000_t75">
                <v:imagedata r:id="rId7" o:title=""/>
              </v:shape>
              <v:shape style="position:absolute;left:3746;top:283;width:2207;height:3154" type="#_x0000_t75">
                <v:imagedata r:id="rId8" o:title=""/>
              </v:shape>
              <v:shape style="position:absolute;left:1138;top:532;width:3668;height:6263" type="#_x0000_t75">
                <v:imagedata r:id="rId9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46" w:lineRule="exact"/>
        <w:ind w:left="0" w:right="50" w:firstLine="0"/>
        <w:jc w:val="center"/>
        <w:rPr>
          <w:rFonts w:ascii="Adreena Script Demo" w:hAnsi="Adreena Script Demo" w:cs="Adreena Script Demo" w:eastAsia="Adreena Script Demo"/>
          <w:sz w:val="43"/>
          <w:szCs w:val="43"/>
        </w:rPr>
      </w:pPr>
      <w:bookmarkStart w:name="页 1" w:id="1"/>
      <w:bookmarkEnd w:id="1"/>
      <w:r>
        <w:rPr/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Sop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6"/>
          <w:w w:val="100"/>
          <w:sz w:val="43"/>
          <w:szCs w:val="43"/>
        </w:rPr>
        <w:t>h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ie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4"/>
          <w:w w:val="100"/>
          <w:sz w:val="43"/>
          <w:szCs w:val="43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4"/>
          <w:w w:val="100"/>
          <w:sz w:val="43"/>
          <w:szCs w:val="43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8"/>
          <w:w w:val="100"/>
          <w:sz w:val="43"/>
          <w:szCs w:val="43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43"/>
          <w:szCs w:val="43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3"/>
          <w:szCs w:val="43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before="49"/>
        <w:ind w:left="0" w:right="15" w:firstLine="0"/>
        <w:jc w:val="center"/>
        <w:rPr>
          <w:rFonts w:ascii="Adelia" w:hAnsi="Adelia" w:cs="Adelia" w:eastAsia="Adelia"/>
          <w:sz w:val="32"/>
          <w:szCs w:val="32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32"/>
          <w:szCs w:val="32"/>
        </w:rPr>
        <w:t>10.23.2022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Adelia" w:hAnsi="Adelia" w:cs="Adelia" w:eastAsia="Adelia"/>
          <w:sz w:val="32"/>
          <w:szCs w:val="32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108pt;margin-top:-.107999pt;width:312.027pt;height:482.1058pt;mso-position-horizontal-relative:page;mso-position-vertical-relative:page;z-index:-174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5669;height:9071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82"/>
        <w:ind w:right="76"/>
        <w:jc w:val="center"/>
      </w:pPr>
      <w:r>
        <w:rPr/>
        <w:pict>
          <v:shape style="position:absolute;margin-left:163.351334pt;margin-top:5.202355pt;width:4.718691pt;height:13.620476pt;mso-position-horizontal-relative:page;mso-position-vertical-relative:paragraph;z-index:-173;rotation:2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168.072983pt;margin-top:5.645083pt;width:14.01723pt;height:13.727305pt;mso-position-horizontal-relative:page;mso-position-vertical-relative:paragraph;z-index:-172;rotation:3" type="#_x0000_t136" fillcolor="#231916" stroked="f">
            <o:extrusion v:ext="view" autorotationcenter="t"/>
            <v:textpath style="font-family:&amp;quot;Adelia&amp;quot;;font-size:13pt;v-text-kern:t;mso-text-shadow:auto" string="he"/>
            <w10:wrap type="none"/>
          </v:shape>
        </w:pict>
      </w:r>
      <w:r>
        <w:rPr/>
        <w:pict>
          <v:shape style="position:absolute;margin-left:181.920517pt;margin-top:6.252633pt;width:2.696931pt;height:13.634562pt;mso-position-horizontal-relative:page;mso-position-vertical-relative:paragraph;z-index:-171;rotation:4" type="#_x0000_t136" fillcolor="#231916" stroked="f">
            <o:extrusion v:ext="view" autorotationcenter="t"/>
            <v:textpath style="font-family:&amp;quot;Adelia&amp;quot;;font-size:13pt;v-text-kern:t;mso-text-shadow:auto" string="i"/>
            <w10:wrap type="none"/>
          </v:shape>
        </w:pict>
      </w:r>
      <w:r>
        <w:rPr/>
        <w:pict>
          <v:shape style="position:absolute;margin-left:184.490845pt;margin-top:6.550842pt;width:4.311836pt;height:13.644361pt;mso-position-horizontal-relative:page;mso-position-vertical-relative:paragraph;z-index:-170;rotation:5" type="#_x0000_t136" fillcolor="#231916" stroked="f">
            <o:extrusion v:ext="view" autorotationcenter="t"/>
            <v:textpath style="font-family:&amp;quot;Adelia&amp;quot;;font-size:13pt;v-text-kern:t;mso-text-shadow:auto" string="r"/>
            <w10:wrap type="none"/>
          </v:shape>
        </w:pict>
      </w:r>
      <w:r>
        <w:rPr/>
        <w:pict>
          <v:shape style="position:absolute;margin-left:192.120331pt;margin-top:7.405659pt;width:5.162285pt;height:13.635475pt;mso-position-horizontal-relative:page;mso-position-vertical-relative:paragraph;z-index:-169;rotation:6" type="#_x0000_t136" fillcolor="#231916" stroked="f">
            <o:extrusion v:ext="view" autorotationcenter="t"/>
            <v:textpath style="font-family:&amp;quot;Adelia&amp;quot;;font-size:13pt;v-text-kern:t;mso-text-shadow:auto" string="f"/>
            <w10:wrap type="none"/>
          </v:shape>
        </w:pict>
      </w:r>
      <w:r>
        <w:rPr/>
        <w:pict>
          <v:shape style="position:absolute;margin-left:197.182739pt;margin-top:8.122105pt;width:7.081647pt;height:13.708726pt;mso-position-horizontal-relative:page;mso-position-vertical-relative:paragraph;z-index:-168;rotation:7" type="#_x0000_t136" fillcolor="#231916" stroked="f">
            <o:extrusion v:ext="view" autorotationcenter="t"/>
            <v:textpath style="font-family:&amp;quot;Adelia&amp;quot;;font-size:13pt;v-text-kern:t;mso-text-shadow:auto" string="a"/>
            <w10:wrap type="none"/>
          </v:shape>
        </w:pict>
      </w:r>
      <w:r>
        <w:rPr/>
        <w:pict>
          <v:shape style="position:absolute;margin-left:204.033234pt;margin-top:9.431119pt;width:11.54911pt;height:13.728398pt;mso-position-horizontal-relative:page;mso-position-vertical-relative:paragraph;z-index:-167;rotation:8" type="#_x0000_t136" fillcolor="#231916" stroked="f">
            <o:extrusion v:ext="view" autorotationcenter="t"/>
            <v:textpath style="font-family:&amp;quot;Adelia&amp;quot;;font-size:13pt;v-text-kern:t;mso-text-shadow:auto" string="m"/>
            <w10:wrap type="none"/>
          </v:shape>
        </w:pict>
      </w:r>
      <w:r>
        <w:rPr/>
        <w:pict>
          <v:shape style="position:absolute;margin-left:215.45491pt;margin-top:11.07308pt;width:7.416398pt;height:13.637208pt;mso-position-horizontal-relative:page;mso-position-vertical-relative:paragraph;z-index:-166;rotation:10" type="#_x0000_t136" fillcolor="#231916" stroked="f">
            <o:extrusion v:ext="view" autorotationcenter="t"/>
            <v:textpath style="font-family:&amp;quot;Adelia&amp;quot;;font-size:13pt;v-text-kern:t;mso-text-shadow:auto" string="ili"/>
            <w10:wrap type="none"/>
          </v:shape>
        </w:pict>
      </w:r>
      <w:r>
        <w:rPr/>
        <w:pict>
          <v:shape style="position:absolute;margin-left:222.592926pt;margin-top:12.948702pt;width:13.025935pt;height:13.741923pt;mso-position-horizontal-relative:page;mso-position-vertical-relative:paragraph;z-index:-165;rotation:11" type="#_x0000_t136" fillcolor="#231916" stroked="f">
            <o:extrusion v:ext="view" autorotationcenter="t"/>
            <v:textpath style="font-family:&amp;quot;Adelia&amp;quot;;font-size:13pt;v-text-kern:t;mso-text-shadow:auto" string="es"/>
            <w10:wrap type="none"/>
          </v:shape>
        </w:pict>
      </w:r>
      <w:r>
        <w:rPr/>
        <w:pict>
          <v:shape style="position:absolute;margin-left:78.57901pt;margin-top:12.991329pt;width:9.457040pt;height:13.624081pt;mso-position-horizontal-relative:page;mso-position-vertical-relative:paragraph;z-index:-164;rotation:347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87.947441pt;margin-top:11.193295pt;width:7.510528pt;height:13.61869pt;mso-position-horizontal-relative:page;mso-position-vertical-relative:paragraph;z-index:-163;rotation:349" type="#_x0000_t136" fillcolor="#231916" stroked="f">
            <o:extrusion v:ext="view" autorotationcenter="t"/>
            <v:textpath style="font-family:&amp;quot;Adelia&amp;quot;;font-size:13pt;v-text-kern:t;mso-text-shadow:auto" string="o"/>
            <w10:wrap type="none"/>
          </v:shape>
        </w:pict>
      </w:r>
      <w:r>
        <w:rPr/>
        <w:pict>
          <v:shape style="position:absolute;margin-left:95.359688pt;margin-top:9.787065pt;width:7.645786pt;height:13.618317pt;mso-position-horizontal-relative:page;mso-position-vertical-relative:paragraph;z-index:-162;rotation:350" type="#_x0000_t136" fillcolor="#231916" stroked="f">
            <o:extrusion v:ext="view" autorotationcenter="t"/>
            <v:textpath style="font-family:&amp;quot;Adelia&amp;quot;;font-size:13pt;v-text-kern:t;mso-text-shadow:auto" string="g"/>
            <w10:wrap type="none"/>
          </v:shape>
        </w:pict>
      </w:r>
      <w:r>
        <w:rPr/>
        <w:pict>
          <v:shape style="position:absolute;margin-left:102.935532pt;margin-top:8.595465pt;width:6.912731pt;height:13.617531pt;mso-position-horizontal-relative:page;mso-position-vertical-relative:paragraph;z-index:-161;rotation:351" type="#_x0000_t136" fillcolor="#231916" stroked="f">
            <o:extrusion v:ext="view" autorotationcenter="t"/>
            <v:textpath style="font-family:&amp;quot;Adelia&amp;quot;;font-size:13pt;v-text-kern:t;mso-text-shadow:auto" string="e"/>
            <w10:wrap type="none"/>
          </v:shape>
        </w:pict>
      </w:r>
      <w:r>
        <w:rPr/>
        <w:pict>
          <v:shape style="position:absolute;margin-left:109.882523pt;margin-top:7.76713pt;width:4.699pt;height:13.61381pt;mso-position-horizontal-relative:page;mso-position-vertical-relative:paragraph;z-index:-160;rotation:353" type="#_x0000_t136" fillcolor="#231916" stroked="f">
            <o:extrusion v:ext="view" autorotationcenter="t"/>
            <v:textpath style="font-family:&amp;quot;Adelia&amp;quot;;font-size:13pt;v-text-kern:t;mso-text-shadow:auto" string="t"/>
            <w10:wrap type="none"/>
          </v:shape>
        </w:pict>
      </w:r>
      <w:r>
        <w:rPr/>
        <w:pict>
          <v:shape style="position:absolute;margin-left:114.56266pt;margin-top:7.045538pt;width:7.002477pt;height:13.622018pt;mso-position-horizontal-relative:page;mso-position-vertical-relative:paragraph;z-index:-159;rotation:354" type="#_x0000_t136" fillcolor="#231916" stroked="f">
            <o:extrusion v:ext="view" autorotationcenter="t"/>
            <v:textpath style="font-family:&amp;quot;Adelia&amp;quot;;font-size:13pt;v-text-kern:t;mso-text-shadow:auto" string="h"/>
            <w10:wrap type="none"/>
          </v:shape>
        </w:pict>
      </w:r>
      <w:r>
        <w:rPr/>
        <w:pict>
          <v:shape style="position:absolute;margin-left:121.545563pt;margin-top:6.335227pt;width:6.927357pt;height:13.625275pt;mso-position-horizontal-relative:page;mso-position-vertical-relative:paragraph;z-index:-158;rotation:355" type="#_x0000_t136" fillcolor="#231916" stroked="f">
            <o:extrusion v:ext="view" autorotationcenter="t"/>
            <v:textpath style="font-family:&amp;quot;Adelia&amp;quot;;font-size:13pt;v-text-kern:t;mso-text-shadow:auto" string="e"/>
            <w10:wrap type="none"/>
          </v:shape>
        </w:pict>
      </w:r>
      <w:r>
        <w:rPr/>
        <w:pict>
          <v:shape style="position:absolute;margin-left:128.464737pt;margin-top:5.877396pt;width:4.228547pt;height:13.619152pt;mso-position-horizontal-relative:page;mso-position-vertical-relative:paragraph;z-index:-157;rotation:356" type="#_x0000_t136" fillcolor="#231916" stroked="f">
            <o:extrusion v:ext="view" autorotationcenter="t"/>
            <v:textpath style="font-family:&amp;quot;Adelia&amp;quot;;font-size:13pt;v-text-kern:t;mso-text-shadow:auto" string="r"/>
            <w10:wrap type="none"/>
          </v:shape>
        </w:pict>
      </w:r>
      <w:r>
        <w:rPr/>
        <w:pict>
          <v:shape style="position:absolute;margin-left:136.157135pt;margin-top:5.266968pt;width:9.420142pt;height:13.654452pt;mso-position-horizontal-relative:page;mso-position-vertical-relative:paragraph;z-index:-156;rotation:358" type="#_x0000_t136" fillcolor="#231916" stroked="f">
            <o:extrusion v:ext="view" autorotationcenter="t"/>
            <v:textpath style="font-family:&amp;quot;Adelia&amp;quot;;font-size:13pt;v-text-kern:t;mso-text-shadow:auto" string="w"/>
            <w10:wrap type="none"/>
          </v:shape>
        </w:pict>
      </w:r>
      <w:r>
        <w:rPr/>
        <w:pict>
          <v:shape style="position:absolute;margin-left:145.544022pt;margin-top:5.092803pt;width:2.606924pt;height:13.619302pt;mso-position-horizontal-relative:page;mso-position-vertical-relative:paragraph;z-index:-155;rotation:359" type="#_x0000_t136" fillcolor="#231916" stroked="f">
            <o:extrusion v:ext="view" autorotationcenter="t"/>
            <v:textpath style="font-family:&amp;quot;Adelia&amp;quot;;font-size:13pt;v-text-kern:t;mso-text-shadow:auto" string="i"/>
            <w10:wrap type="none"/>
          </v:shape>
        </w:pict>
      </w:r>
      <w:bookmarkStart w:name="页 2" w:id="2"/>
      <w:bookmarkEnd w:id="2"/>
      <w:r>
        <w:rPr/>
      </w:r>
      <w:r>
        <w:rPr>
          <w:b w:val="0"/>
          <w:bCs w:val="0"/>
          <w:color w:val="231916"/>
          <w:spacing w:val="-2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620" w:lineRule="exact"/>
        <w:ind w:right="1065"/>
        <w:jc w:val="center"/>
      </w:pPr>
      <w:r>
        <w:rPr>
          <w:b w:val="0"/>
          <w:bCs w:val="0"/>
          <w:color w:val="231916"/>
          <w:spacing w:val="0"/>
          <w:w w:val="100"/>
        </w:rPr>
        <w:t>Sop</w:t>
      </w:r>
      <w:r>
        <w:rPr>
          <w:b w:val="0"/>
          <w:bCs w:val="0"/>
          <w:color w:val="231916"/>
          <w:spacing w:val="6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ie</w:t>
      </w:r>
      <w:r>
        <w:rPr>
          <w:b w:val="0"/>
          <w:bCs w:val="0"/>
          <w:color w:val="231916"/>
          <w:spacing w:val="-2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6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62" w:lineRule="exact"/>
        <w:ind w:left="1096" w:right="1065" w:firstLine="0"/>
        <w:jc w:val="center"/>
        <w:rPr>
          <w:rFonts w:ascii="Adreena Script Demo" w:hAnsi="Adreena Script Demo" w:cs="Adreena Script Demo" w:eastAsia="Adreena Script Demo"/>
          <w:sz w:val="41"/>
          <w:szCs w:val="41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&amp;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spacing w:line="662" w:lineRule="exact"/>
        <w:ind w:left="30" w:right="0" w:firstLine="0"/>
        <w:jc w:val="center"/>
        <w:rPr>
          <w:rFonts w:ascii="Adreena Script Demo" w:hAnsi="Adreena Script Demo" w:cs="Adreena Script Demo" w:eastAsia="Adreena Script Demo"/>
          <w:sz w:val="41"/>
          <w:szCs w:val="41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7"/>
          <w:w w:val="100"/>
          <w:sz w:val="41"/>
          <w:szCs w:val="41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4"/>
          <w:w w:val="100"/>
          <w:sz w:val="41"/>
          <w:szCs w:val="41"/>
        </w:rPr>
        <w:t>v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id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26"/>
          <w:w w:val="100"/>
          <w:sz w:val="41"/>
          <w:szCs w:val="41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Br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41"/>
          <w:szCs w:val="41"/>
        </w:rPr>
        <w:t>a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ns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5"/>
          <w:w w:val="100"/>
          <w:sz w:val="41"/>
          <w:szCs w:val="41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0"/>
          <w:sz w:val="41"/>
          <w:szCs w:val="41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pStyle w:val="BodyText"/>
        <w:spacing w:before="68"/>
        <w:ind w:left="55" w:right="0"/>
        <w:jc w:val="center"/>
      </w:pP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576" w:right="520"/>
        <w:jc w:val="center"/>
      </w:pP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left="730" w:right="703"/>
        <w:jc w:val="center"/>
      </w:pPr>
      <w:r>
        <w:rPr>
          <w:b w:val="0"/>
          <w:bCs w:val="0"/>
          <w:color w:val="231916"/>
          <w:spacing w:val="0"/>
          <w:w w:val="100"/>
        </w:rPr>
        <w:t>Sunday,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23th,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/>
        <w:ind w:left="861" w:right="834" w:firstLine="559"/>
        <w:jc w:val="left"/>
      </w:pPr>
      <w:r>
        <w:rPr>
          <w:b w:val="0"/>
          <w:bCs w:val="0"/>
          <w:color w:val="231916"/>
          <w:spacing w:val="0"/>
          <w:w w:val="100"/>
        </w:rPr>
        <w:t>Location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112233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exact"/>
        <w:ind w:left="1186" w:right="1162" w:firstLine="0"/>
        <w:jc w:val="center"/>
        <w:rPr>
          <w:rFonts w:ascii="Adelia" w:hAnsi="Adelia" w:cs="Adelia" w:eastAsia="Adelia"/>
          <w:sz w:val="25"/>
          <w:szCs w:val="25"/>
        </w:rPr>
      </w:pP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Please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RSVP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to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Anna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99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by</w:t>
      </w:r>
      <w:r>
        <w:rPr>
          <w:rFonts w:ascii="Adelia" w:hAnsi="Adelia" w:cs="Adelia" w:eastAsia="Adelia"/>
          <w:b w:val="0"/>
          <w:bCs w:val="0"/>
          <w:color w:val="231916"/>
          <w:spacing w:val="-11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September</w:t>
      </w:r>
      <w:r>
        <w:rPr>
          <w:rFonts w:ascii="Adelia" w:hAnsi="Adelia" w:cs="Adelia" w:eastAsia="Adelia"/>
          <w:b w:val="0"/>
          <w:bCs w:val="0"/>
          <w:color w:val="231916"/>
          <w:spacing w:val="-10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23th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99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123</w:t>
      </w:r>
      <w:r>
        <w:rPr>
          <w:rFonts w:ascii="Adelia" w:hAnsi="Adelia" w:cs="Adelia" w:eastAsia="Adelia"/>
          <w:b w:val="0"/>
          <w:bCs w:val="0"/>
          <w:color w:val="231916"/>
          <w:spacing w:val="-8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234</w:t>
      </w:r>
      <w:r>
        <w:rPr>
          <w:rFonts w:ascii="Adelia" w:hAnsi="Adelia" w:cs="Adelia" w:eastAsia="Adelia"/>
          <w:b w:val="0"/>
          <w:bCs w:val="0"/>
          <w:color w:val="231916"/>
          <w:spacing w:val="-7"/>
          <w:w w:val="100"/>
          <w:sz w:val="25"/>
          <w:szCs w:val="25"/>
        </w:rPr>
        <w:t> </w:t>
      </w:r>
      <w:r>
        <w:rPr>
          <w:rFonts w:ascii="Adelia" w:hAnsi="Adelia" w:cs="Adelia" w:eastAsia="Adelia"/>
          <w:b w:val="0"/>
          <w:bCs w:val="0"/>
          <w:color w:val="231916"/>
          <w:spacing w:val="0"/>
          <w:w w:val="100"/>
          <w:sz w:val="25"/>
          <w:szCs w:val="25"/>
        </w:rPr>
        <w:t>5555</w:t>
      </w:r>
      <w:r>
        <w:rPr>
          <w:rFonts w:ascii="Adelia" w:hAnsi="Adelia" w:cs="Adelia" w:eastAsia="Adelia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53" w:right="520" w:firstLine="0"/>
        <w:jc w:val="center"/>
        <w:rPr>
          <w:rFonts w:ascii="Adreena Script Demo" w:hAnsi="Adreena Script Demo" w:cs="Adreena Script Demo" w:eastAsia="Adreena Script Demo"/>
          <w:sz w:val="22"/>
          <w:szCs w:val="22"/>
        </w:rPr>
      </w:pP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Recep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2"/>
          <w:w w:val="105"/>
          <w:sz w:val="22"/>
          <w:szCs w:val="22"/>
        </w:rPr>
        <w:t>t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i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5"/>
          <w:sz w:val="22"/>
          <w:szCs w:val="22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n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9"/>
          <w:w w:val="105"/>
          <w:sz w:val="22"/>
          <w:szCs w:val="22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to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-18"/>
          <w:w w:val="105"/>
          <w:sz w:val="22"/>
          <w:szCs w:val="22"/>
        </w:rPr>
        <w:t> 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foll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3"/>
          <w:w w:val="105"/>
          <w:sz w:val="22"/>
          <w:szCs w:val="22"/>
        </w:rPr>
        <w:t>o</w:t>
      </w:r>
      <w:r>
        <w:rPr>
          <w:rFonts w:ascii="Adreena Script Demo" w:hAnsi="Adreena Script Demo" w:cs="Adreena Script Demo" w:eastAsia="Adreena Script Demo"/>
          <w:b w:val="0"/>
          <w:bCs w:val="0"/>
          <w:color w:val="231916"/>
          <w:spacing w:val="0"/>
          <w:w w:val="105"/>
          <w:sz w:val="22"/>
          <w:szCs w:val="22"/>
        </w:rPr>
        <w:t>w</w:t>
      </w:r>
      <w:r>
        <w:rPr>
          <w:rFonts w:ascii="Adreena Script Demo" w:hAnsi="Adreena Script Demo" w:cs="Adreena Script Demo" w:eastAsia="Adreena Script Demo"/>
          <w:b w:val="0"/>
          <w:bCs w:val="0"/>
          <w:color w:val="000000"/>
          <w:spacing w:val="0"/>
          <w:w w:val="100"/>
          <w:sz w:val="22"/>
          <w:szCs w:val="22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elia">
    <w:altName w:val="Adelia"/>
    <w:charset w:val="0"/>
    <w:family w:val="modern"/>
    <w:pitch w:val="variable"/>
  </w:font>
  <w:font w:name="Adreena Script Demo">
    <w:altName w:val="Adreena Script Demo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delia" w:hAnsi="Adelia" w:eastAsia="Adelia"/>
      <w:sz w:val="27"/>
      <w:szCs w:val="27"/>
    </w:rPr>
  </w:style>
  <w:style w:styleId="Heading1" w:type="paragraph">
    <w:name w:val="Heading 1"/>
    <w:basedOn w:val="Normal"/>
    <w:uiPriority w:val="1"/>
    <w:qFormat/>
    <w:pPr>
      <w:ind w:left="1096"/>
      <w:outlineLvl w:val="1"/>
    </w:pPr>
    <w:rPr>
      <w:rFonts w:ascii="Adreena Script Demo" w:hAnsi="Adreena Script Demo" w:eastAsia="Adreena Script Demo"/>
      <w:sz w:val="41"/>
      <w:szCs w:val="4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2023-09-12T11:22:21Z</dcterms:created>
  <dcterms:modified xsi:type="dcterms:W3CDTF">2023-09-12T11:22:21Z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