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84"/>
        <w:ind w:left="0" w:right="58" w:firstLine="0"/>
        <w:jc w:val="center"/>
        <w:rPr>
          <w:rFonts w:ascii="Monotype Corsiva" w:hAnsi="Monotype Corsiva" w:cs="Monotype Corsiva" w:eastAsia="Monotype Corsiva"/>
          <w:sz w:val="22"/>
          <w:szCs w:val="22"/>
        </w:rPr>
      </w:pPr>
      <w:bookmarkStart w:name="页 1" w:id="1"/>
      <w:bookmarkEnd w:id="1"/>
      <w:r>
        <w:rPr/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“By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the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grace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&amp;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blessing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of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our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lord”</w:t>
      </w:r>
      <w:r>
        <w:rPr>
          <w:rFonts w:ascii="Monotype Corsiva" w:hAnsi="Monotype Corsiva" w:cs="Monotype Corsiva" w:eastAsia="Monotype Corsiva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ind w:right="0"/>
        <w:jc w:val="center"/>
      </w:pPr>
      <w:r>
        <w:rPr>
          <w:b w:val="0"/>
          <w:bCs w:val="0"/>
          <w:color w:val="B27F7F"/>
          <w:spacing w:val="0"/>
          <w:w w:val="100"/>
        </w:rPr>
        <w:t>AMAN</w:t>
      </w:r>
      <w:r>
        <w:rPr>
          <w:b w:val="0"/>
          <w:bCs w:val="0"/>
          <w:color w:val="B27F7F"/>
          <w:spacing w:val="-9"/>
          <w:w w:val="100"/>
        </w:rPr>
        <w:t>D</w:t>
      </w:r>
      <w:r>
        <w:rPr>
          <w:b w:val="0"/>
          <w:bCs w:val="0"/>
          <w:color w:val="B27F7F"/>
          <w:spacing w:val="0"/>
          <w:w w:val="100"/>
        </w:rPr>
        <w:t>A</w:t>
      </w:r>
      <w:r>
        <w:rPr>
          <w:b w:val="0"/>
          <w:bCs w:val="0"/>
          <w:color w:val="B27F7F"/>
          <w:spacing w:val="0"/>
          <w:w w:val="100"/>
        </w:rPr>
        <w:t> </w:t>
      </w:r>
      <w:r>
        <w:rPr>
          <w:b w:val="0"/>
          <w:bCs w:val="0"/>
          <w:color w:val="B27F7F"/>
          <w:spacing w:val="0"/>
          <w:w w:val="100"/>
        </w:rPr>
        <w:t>WHITE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99" w:lineRule="exact"/>
        <w:ind w:left="0" w:right="33" w:firstLine="0"/>
        <w:jc w:val="center"/>
        <w:rPr>
          <w:rFonts w:ascii="Edwardian Script ITC" w:hAnsi="Edwardian Script ITC" w:cs="Edwardian Script ITC" w:eastAsia="Edwardian Script ITC"/>
          <w:sz w:val="51"/>
          <w:szCs w:val="51"/>
        </w:rPr>
      </w:pP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51"/>
          <w:szCs w:val="51"/>
        </w:rPr>
        <w:t>and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sz w:val="51"/>
          <w:szCs w:val="51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2"/>
        <w:ind w:left="401" w:right="404"/>
        <w:jc w:val="center"/>
      </w:pPr>
      <w:r>
        <w:rPr>
          <w:b w:val="0"/>
          <w:bCs w:val="0"/>
          <w:color w:val="B27F7F"/>
          <w:spacing w:val="0"/>
          <w:w w:val="100"/>
        </w:rPr>
        <w:t>MICHAEL</w:t>
      </w:r>
      <w:r>
        <w:rPr>
          <w:b w:val="0"/>
          <w:bCs w:val="0"/>
          <w:color w:val="B27F7F"/>
          <w:spacing w:val="0"/>
          <w:w w:val="100"/>
        </w:rPr>
        <w:t> </w:t>
      </w:r>
      <w:r>
        <w:rPr>
          <w:b w:val="0"/>
          <w:bCs w:val="0"/>
          <w:color w:val="B27F7F"/>
          <w:spacing w:val="0"/>
          <w:w w:val="100"/>
        </w:rPr>
        <w:t>SMITH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38" w:lineRule="exact" w:before="86"/>
        <w:ind w:left="1123" w:right="308" w:hanging="814"/>
        <w:jc w:val="left"/>
      </w:pPr>
      <w:r>
        <w:rPr>
          <w:b w:val="0"/>
          <w:bCs w:val="0"/>
          <w:color w:val="231916"/>
          <w:spacing w:val="0"/>
          <w:w w:val="100"/>
        </w:rPr>
        <w:t>cordially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request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honor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your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presence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marriage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ceremon</w:t>
      </w:r>
      <w:r>
        <w:rPr>
          <w:b w:val="0"/>
          <w:bCs w:val="0"/>
          <w:color w:val="231916"/>
          <w:spacing w:val="-19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6237" w:h="9640"/>
          <w:pgMar w:top="840" w:bottom="280" w:left="820" w:right="820"/>
        </w:sectPr>
      </w:pP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327" w:right="0"/>
        <w:jc w:val="lef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269501pt;margin-top:-2.504585pt;width:34.848002pt;height:33.0pt;mso-position-horizontal-relative:page;mso-position-vertical-relative:paragraph;z-index:-118" type="#_x0000_t202" filled="f" stroked="f">
            <v:textbox inset="0,0,0,0">
              <w:txbxContent>
                <w:p>
                  <w:pPr>
                    <w:spacing w:line="660" w:lineRule="exact"/>
                    <w:ind w:left="0" w:right="0" w:firstLine="0"/>
                    <w:jc w:val="left"/>
                    <w:rPr>
                      <w:rFonts w:ascii="GoudyCatalog BT" w:hAnsi="GoudyCatalog BT" w:cs="GoudyCatalog BT" w:eastAsia="GoudyCatalog BT"/>
                      <w:sz w:val="66"/>
                      <w:szCs w:val="66"/>
                    </w:rPr>
                  </w:pPr>
                  <w:r>
                    <w:rPr>
                      <w:rFonts w:ascii="GoudyCatalog BT" w:hAnsi="GoudyCatalog BT" w:cs="GoudyCatalog BT" w:eastAsia="GoudyCatalog BT"/>
                      <w:b w:val="0"/>
                      <w:bCs w:val="0"/>
                      <w:color w:val="231916"/>
                      <w:spacing w:val="0"/>
                      <w:w w:val="100"/>
                      <w:sz w:val="66"/>
                      <w:szCs w:val="66"/>
                    </w:rPr>
                    <w:t>26</w:t>
                  </w:r>
                  <w:r>
                    <w:rPr>
                      <w:rFonts w:ascii="GoudyCatalog BT" w:hAnsi="GoudyCatalog BT" w:cs="GoudyCatalog BT" w:eastAsia="GoudyCatalog BT"/>
                      <w:b w:val="0"/>
                      <w:bCs w:val="0"/>
                      <w:color w:val="000000"/>
                      <w:spacing w:val="0"/>
                      <w:w w:val="100"/>
                      <w:sz w:val="66"/>
                      <w:szCs w:val="66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-13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TUR</w:t>
      </w:r>
      <w:r>
        <w:rPr>
          <w:b w:val="0"/>
          <w:bCs w:val="0"/>
          <w:color w:val="231916"/>
          <w:spacing w:val="-4"/>
          <w:w w:val="100"/>
        </w:rPr>
        <w:t>D</w:t>
      </w:r>
      <w:r>
        <w:rPr>
          <w:b w:val="0"/>
          <w:bCs w:val="0"/>
          <w:color w:val="231916"/>
          <w:spacing w:val="-13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7" w:lineRule="exact"/>
        <w:ind w:left="725" w:right="0"/>
        <w:jc w:val="left"/>
      </w:pPr>
      <w:r>
        <w:rPr>
          <w:b w:val="0"/>
          <w:bCs w:val="0"/>
          <w:color w:val="231916"/>
          <w:spacing w:val="0"/>
          <w:w w:val="100"/>
        </w:rPr>
        <w:t>3:30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pStyle w:val="BodyText"/>
        <w:spacing w:line="238" w:lineRule="exact"/>
        <w:ind w:left="327" w:right="581"/>
        <w:jc w:val="left"/>
      </w:pPr>
      <w:r>
        <w:rPr>
          <w:b w:val="0"/>
          <w:bCs w:val="0"/>
          <w:color w:val="231916"/>
          <w:spacing w:val="-4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UGUST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2023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8" w:lineRule="exact"/>
        <w:jc w:val="left"/>
        <w:sectPr>
          <w:type w:val="continuous"/>
          <w:pgSz w:w="6237" w:h="9640"/>
          <w:pgMar w:top="840" w:bottom="280" w:left="820" w:right="820"/>
          <w:cols w:num="2" w:equalWidth="0">
            <w:col w:w="2643" w:space="119"/>
            <w:col w:w="183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283450pt;margin-top:-.283449pt;width:312.377600pt;height:482.4567pt;mso-position-horizontal-relative:page;mso-position-vertical-relative:page;z-index:-119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</v:group>
            <v:group style="position:absolute;left:3470;top:3599;width:1181;height:107" coordorigin="3470,3599" coordsize="1181,107">
              <v:shape style="position:absolute;left:3470;top:3599;width:1181;height:107" coordorigin="3470,3599" coordsize="1181,107" path="m3591,3599l3470,3655,3595,3706,3594,3684,3593,3664,4514,3664,4512,3663,4521,3662,4530,3662,4539,3662,4577,3662,4576,3661,4591,3661,4631,3661,4630,3659,4651,3659,4650,3648,4642,3648,3593,3648,3591,3599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577,3662l4539,3662,4540,3663,4540,3663,4542,3665,4576,3687,4593,3698,4601,3703,4607,3691,4594,3677,4585,3669,4577,3662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514,3664l4472,3664,4473,3665,4475,3666,4476,3667,4534,3699,4542,3702,4551,3692,4534,3677,4514,3664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631,3661l4591,3661,4592,3661,4593,3662,4602,3667,4618,3678,4636,3691,4647,3687,4646,3674,4641,3669,4635,3664,4631,3661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525,3615l4508,3618,4492,3631,4477,3644,3593,3648,4642,3648,4637,3648,4630,3648,4623,3647,4624,3646,4588,3646,4575,3646,4569,3646,4570,3645,4538,3645,4516,3645,4521,3641,4526,3637,4533,3624,4525,3615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644,3607l4626,3612,4620,3618,4605,3631,4598,3637,4589,3644,4589,3645,4588,3646,4624,3646,4636,3637,4643,3633,4651,3616,4644,3607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584,3607l4564,3615,4550,3630,4538,3645,4570,3645,4581,3633,4593,3613,4584,3607xe" filled="t" fillcolor="#231916" stroked="f">
                <v:path arrowok="t"/>
                <v:fill type="solid"/>
              </v:shape>
            </v:group>
            <v:group style="position:absolute;left:1585;top:3599;width:1165;height:107" coordorigin="1585,3599" coordsize="1165,107">
              <v:shape style="position:absolute;left:1585;top:3599;width:1165;height:107" coordorigin="1585,3599" coordsize="1165,107" path="m2745,3664l1764,3664,2643,3664,2643,3684,2642,3706,2745,3664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2753,3661l1645,3661,1660,3661,1651,3669,1642,3677,1629,3691,1636,3703,1644,3698,1660,3687,1694,3665,1696,3663,1697,3663,1697,3662,2749,3662,2753,3661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2749,3662l1697,3662,1706,3662,1715,3662,1724,3663,1702,3677,1685,3692,1694,3702,1702,3699,1760,3667,1762,3666,1763,3665,1764,3664,2745,3664,2749,3662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1592,3607l1585,3616,1593,3633,1601,3637,1613,3647,1606,3648,1600,3648,1586,3648,1585,3659,1607,3659,1601,3664,1596,3669,1590,3674,1589,3687,1601,3691,1618,3678,1634,3667,1644,3662,1645,3661,2753,3661,2766,3655,2750,3648,2644,3648,1648,3646,1648,3645,1647,3644,1638,3637,1631,3631,1616,3618,1610,3612,1592,3607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2645,3599l2644,3648,2750,3648,2645,3599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1652,3607l1643,3613,1655,3633,1667,3646,1661,3646,1648,3646,2285,3646,1699,3645,1686,3630,1672,3615,1652,3607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1711,3615l1704,3624,1711,3637,1715,3641,1720,3645,1699,3645,1996,3645,1759,3644,1744,3631,1728,3618,1711,3615xe" filled="t" fillcolor="#231916" stroked="f">
                <v:path arrowok="t"/>
                <v:fill type="solid"/>
              </v:shape>
            </v:group>
            <v:group style="position:absolute;left:2481;top:5496;width:1275;height:224" coordorigin="2481,5496" coordsize="1275,224">
              <v:shape style="position:absolute;left:2481;top:5496;width:1275;height:224" coordorigin="2481,5496" coordsize="1275,224" path="m2652,5562l2586,5570,2514,5600,2481,5656,2481,5672,2485,5688,2497,5704,2513,5716,2530,5720,2548,5720,2566,5716,2571,5712,2536,5712,2517,5708,2502,5694,2495,5676,2494,5656,2500,5636,2545,5594,2602,5574,2621,5572,2749,5572,2728,5570,2708,5566,2689,5564,2671,5564,2652,5562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661,5650l3653,5652,3642,5666,3643,5676,3645,5686,3654,5704,3671,5716,3692,5720,3711,5720,3728,5712,3691,5712,3675,5708,3660,5690,3663,5676,3664,5674,3665,5672,3671,5664,3671,5658,3661,5650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574,5650l2564,5658,2565,5664,2571,5674,2575,5680,2577,5696,2571,5706,2555,5710,2536,5712,2571,5712,2583,5702,2591,5684,2590,5662,2589,5660,2583,5652,2574,5650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659,5572l3606,5572,3643,5576,3666,5584,3730,5626,3742,5662,3739,5680,3725,5698,3709,5710,3691,5712,3728,5712,3742,5700,3752,5680,3756,5662,3754,5644,3716,5596,3674,5578,3659,5572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897,5668l2848,5668,2853,5670,2871,5678,2929,5696,2951,5700,2972,5704,3010,5708,3035,5706,3056,5704,3075,5700,3079,5698,3005,5698,2989,5696,2966,5692,2945,5686,2926,5680,2909,5672,2897,5668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135,5672l3119,5672,3123,5676,3138,5688,3156,5698,3179,5704,3198,5708,3216,5708,3258,5704,3277,5700,3296,5698,3186,5698,3164,5690,3146,5682,3135,5672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731,5618l2712,5620,2694,5626,2672,5638,2662,5654,2664,5680,2675,5692,2694,5700,2714,5704,2733,5704,2755,5700,2776,5694,2704,5694,2688,5690,2672,5678,2670,5660,2674,5646,2683,5642,2692,5638,2712,5634,2731,5632,2804,5632,2772,5622,2731,5618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417,5668l3392,5668,3398,5670,3417,5680,3435,5686,3454,5694,3493,5702,3514,5704,3533,5702,3552,5698,3555,5696,3508,5696,3468,5688,3449,5682,3428,5672,3417,5668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118,5496l3085,5562,3085,5570,3085,5590,3088,5610,3093,5626,3099,5642,3103,5650,3104,5654,3111,5662,3110,5664,3104,5670,3088,5684,3070,5692,3045,5696,3023,5698,3079,5698,3091,5692,3108,5682,3111,5678,3117,5672,3135,5672,3126,5664,3126,5662,3130,5656,3132,5652,3118,5652,3116,5650,3115,5650,3113,5648,3105,5628,3100,5610,3097,5590,3097,5578,3097,5566,3124,5520,3143,5520,3141,5516,3131,5504,3118,5496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352,5636l3322,5636,3331,5638,3357,5650,3366,5654,3365,5656,3363,5658,3362,5658,3341,5668,3322,5674,3304,5682,3284,5688,3261,5692,3240,5696,3221,5698,3296,5698,3317,5694,3337,5688,3355,5682,3373,5674,3387,5668,3417,5668,3406,5664,3406,5662,3408,5660,3410,5658,3420,5654,3428,5650,3384,5650,3380,5648,3368,5644,3359,5640,3352,5636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553,5634l3522,5634,3540,5638,3554,5644,3566,5660,3564,5676,3541,5690,3523,5696,3555,5696,3568,5686,3575,5670,3573,5652,3553,5634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804,5632l2731,5632,2751,5634,2775,5640,2794,5646,2811,5652,2826,5658,2828,5660,2830,5662,2827,5664,2826,5664,2824,5666,2787,5682,2768,5688,2748,5692,2722,5694,2776,5694,2795,5688,2813,5682,2830,5674,2844,5668,2897,5668,2891,5666,2874,5658,2872,5656,2869,5654,2875,5652,2881,5650,2851,5650,2829,5640,2804,5632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965,5640l2923,5640,2946,5648,2965,5654,2982,5656,3004,5656,3022,5650,3034,5644,2977,5644,2965,5640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252,5608l3231,5608,3213,5614,3205,5616,3199,5620,3198,5638,3201,5642,3208,5648,3227,5654,3247,5656,3268,5654,3288,5650,3306,5644,3229,5644,3212,5640,3207,5636,3208,5624,3212,5622,3228,5618,3248,5614,3292,5614,3272,5610,3252,5608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143,5520l3124,5520,3128,5526,3133,5534,3138,5582,3137,5598,3133,5618,3129,5634,3124,5644,3120,5652,3132,5652,3139,5638,3146,5618,3150,5600,3152,5580,3152,5562,3150,5542,3143,5520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749,5572l2666,5572,2706,5576,2725,5580,2780,5592,2800,5598,2838,5610,2856,5618,2875,5624,2881,5626,2887,5628,2889,5630,2889,5632,2887,5634,2876,5640,2867,5644,2854,5650,2881,5650,2886,5646,2904,5640,2965,5640,2959,5638,2939,5630,2938,5628,2938,5626,2940,5624,2941,5624,2954,5620,2914,5620,2907,5618,2888,5610,2870,5604,2851,5596,2831,5592,2793,5580,2749,5572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518,5620l3493,5620,3472,5622,3453,5624,3435,5630,3419,5636,3406,5640,3396,5644,3384,5650,3428,5650,3437,5648,3456,5640,3475,5636,3495,5634,3553,5634,3535,5624,3518,5620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025,5614l2988,5614,3007,5618,3023,5620,3028,5624,3028,5636,3023,5640,3011,5644,3034,5644,3038,5638,3036,5620,3030,5616,3025,5614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292,5614l3248,5614,3268,5616,3288,5622,3294,5624,3296,5626,3297,5628,3296,5628,3294,5630,3284,5634,3276,5638,3267,5640,3248,5644,3306,5644,3322,5636,3352,5636,3348,5634,3347,5632,3346,5632,3347,5630,3348,5628,3371,5620,3315,5620,3311,5618,3292,5614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997,5606l2984,5608,2964,5608,2944,5612,2919,5620,2954,5620,2960,5618,2980,5616,2988,5614,3025,5614,3011,5608,2997,5606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598,5562l3579,5562,3555,5564,3514,5568,3495,5572,3478,5574,3455,5578,3434,5582,3414,5588,3395,5594,3377,5598,3360,5604,3339,5614,3332,5616,3320,5620,3371,5620,3406,5608,3444,5596,3465,5590,3486,5584,3505,5580,3524,5578,3543,5574,3565,5572,3659,5572,3654,5570,3635,5566,3598,5562xe" filled="t" fillcolor="#231916" stroked="f">
                <v:path arrowok="t"/>
                <v:fill type="solid"/>
              </v:shape>
            </v:group>
            <v:group style="position:absolute;left:3692;top:5717;width:429;height:2" coordorigin="3692,5717" coordsize="429,2">
              <v:shape style="position:absolute;left:3692;top:5717;width:429;height:2" coordorigin="3692,5717" coordsize="429,0" path="m3692,5717l4121,5717e" filled="f" stroked="t" strokeweight=".5252pt" strokecolor="#231916">
                <v:path arrowok="t"/>
              </v:shape>
            </v:group>
            <v:group style="position:absolute;left:2115;top:5717;width:429;height:2" coordorigin="2115,5717" coordsize="429,2">
              <v:shape style="position:absolute;left:2115;top:5717;width:429;height:2" coordorigin="2115,5717" coordsize="429,0" path="m2115,5717l2544,5717e" filled="f" stroked="t" strokeweight=".5252pt" strokecolor="#231916">
                <v:path arrowok="t"/>
              </v:shape>
            </v:group>
            <v:group style="position:absolute;left:2481;top:6369;width:1275;height:224" coordorigin="2481,6369" coordsize="1275,224">
              <v:shape style="position:absolute;left:2481;top:6369;width:1275;height:224" coordorigin="2481,6369" coordsize="1275,224" path="m3079,6393l3023,6393,3045,6395,3070,6399,3088,6407,3104,6421,3110,6427,3111,6429,3104,6437,3103,6441,3085,6501,3085,6527,3085,6547,3091,6567,3101,6583,3108,6591,3118,6593,3131,6587,3141,6575,3143,6571,3124,6571,3109,6569,3105,6565,3100,6549,3098,6539,3097,6523,3097,6501,3113,6443,3116,6439,3118,6437,3131,6437,3126,6427,3126,6425,3134,6419,3117,6419,3111,6413,3108,6409,3091,6399,3079,6393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131,6437l3120,6437,3124,6447,3129,6457,3133,6473,3137,6491,3138,6507,3138,6515,3138,6531,3124,6571,3143,6571,3150,6549,3152,6529,3152,6509,3150,6491,3146,6471,3139,6453,3131,643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548,6369l2530,6369,2513,6375,2497,6387,2485,6403,2481,6417,2481,6435,2514,6491,2568,6517,2652,6529,2671,6527,2689,6527,2708,6525,2728,6521,2749,6519,2621,6519,2602,6517,2545,6497,2500,6455,2494,6435,2495,6415,2502,6397,2517,6383,2536,6377,2569,6377,2566,6375,2548,6369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371,6471l3320,6471,3332,6475,3339,6477,3360,6485,3434,6509,3514,6521,3534,6525,3579,6529,3598,6529,3635,6525,3654,6519,3565,6519,3543,6515,3505,6511,3486,6505,3465,6501,3444,6495,3406,6483,3371,6471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881,6441l2854,6441,2867,6447,2876,6451,2887,6457,2889,6459,2889,6461,2887,6463,2881,6465,2875,6467,2838,6479,2819,6487,2780,6499,2725,6511,2706,6513,2686,6517,2666,6517,2644,6519,2749,6519,2793,6511,2888,6481,2907,6473,2914,6471,2954,6471,2941,6467,2940,6467,2938,6465,2938,6463,2939,6461,2959,6453,2965,6451,2904,6451,2886,6445,2881,6441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728,6379l3691,6379,3709,6381,3725,6391,3739,6409,3742,6427,3738,6447,3686,6499,3606,6519,3654,6519,3716,6495,3754,6447,3756,6429,3752,6411,3742,6389,3728,6379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954,6471l2919,6471,2944,6479,2984,6483,2997,6485,3011,6483,3025,6477,2988,6477,2980,6475,2960,6473,2954,6471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247,6435l3227,6437,3208,6443,3201,6447,3198,6453,3199,6469,3205,6475,3213,6477,3231,6483,3252,6483,3272,6481,3292,6477,3248,6477,3228,6473,3212,6469,3208,6467,3207,6455,3212,6451,3229,6447,3306,6447,3288,6441,3268,6437,3247,6435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030,6445l2997,6445,3004,6447,3011,6447,3023,6451,3028,6455,3028,6467,3023,6471,3007,6473,2988,6477,3025,6477,3030,6475,3036,6471,3038,6453,3034,6447,3030,6445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306,6447l3248,6447,3267,6451,3276,6453,3284,6457,3294,6461,3296,6463,3297,6463,3296,6465,3294,6467,3288,6469,3248,6477,3292,6477,3311,6473,3315,6471,3371,6471,3348,6463,3347,6461,3346,6459,3347,6459,3348,6457,3355,6453,3322,6453,3306,644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733,6387l2714,6387,2694,6391,2675,6399,2664,6411,2662,6435,2672,6451,2694,6465,2712,6469,2731,6471,2751,6471,2772,6469,2804,6459,2731,6459,2712,6457,2692,6453,2683,6449,2674,6445,2670,6431,2672,6413,2688,6401,2704,6397,2776,6397,2755,6391,2733,638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432,6441l3384,6441,3396,6445,3406,6451,3419,6455,3435,6461,3453,6465,3472,6469,3493,6471,3518,6471,3535,6467,3550,6457,3495,6457,3475,6455,3437,6443,3432,6441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776,6397l2722,6397,2748,6399,2768,6403,2787,6409,2824,6425,2826,6425,2827,6427,2830,6429,2828,6431,2826,6433,2811,6437,2794,6443,2775,6449,2751,6457,2731,6459,2804,6459,2829,6451,2851,6441,2881,6441,2875,6439,2869,6437,2872,6433,2874,6433,2891,6425,2897,6423,2844,6423,2830,6417,2813,6409,2795,6403,2776,639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555,6395l3523,6395,3541,6401,3564,6415,3566,6431,3554,6447,3540,6453,3522,6457,3550,6457,3553,6455,3573,6437,3575,6421,3568,6405,3555,6395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286,6391l3203,6391,3221,6393,3261,6397,3284,6403,3304,6409,3322,6417,3341,6423,3362,6433,3363,6433,3365,6435,3366,6437,3331,6453,3355,6453,3359,6451,3368,6447,3380,6441,3432,6441,3428,6439,3420,6437,3410,6433,3408,6431,3406,6429,3406,6427,3415,6423,3387,6423,3373,6417,3355,6409,3337,6403,3317,6397,3296,6393,3286,6391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004,6435l2982,6435,2965,6437,2946,6441,2923,6451,2965,6451,2977,6447,2997,6445,3030,6445,3022,6441,3004,6435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569,6377l2536,6377,2555,6381,2571,6385,2577,6395,2575,6411,2571,6415,2565,6427,2564,6433,2574,6441,2583,6439,2589,6431,2590,6427,2591,6407,2583,6389,2569,637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692,6369l3643,6415,3642,6425,3653,6439,3661,6441,3671,6433,3671,6427,3665,6419,3664,6417,3663,6415,3660,6401,3675,6383,3691,6379,3728,6379,3711,6371,3692,6369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010,6383l2972,6387,2951,6391,2929,6395,2871,6413,2853,6421,2848,6423,2897,6423,2909,6419,2926,6411,2945,6405,2966,6399,2989,6395,3005,6393,3079,6393,3075,6391,3056,6387,3035,6385,3010,6383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533,6387l3514,6387,3493,6389,3454,6397,3435,6405,3417,6411,3398,6419,3392,6423,3415,6423,3428,6417,3449,6409,3468,6403,3508,6395,3555,6395,3552,6393,3533,638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216,6383l3198,6383,3179,6387,3156,6393,3138,6401,3123,6415,3119,6419,3134,6419,3146,6409,3164,6399,3186,6393,3203,6391,3286,6391,3277,6389,3216,6383xe" filled="t" fillcolor="#231916" stroked="f">
                <v:path arrowok="t"/>
                <v:fill type="solid"/>
              </v:shape>
            </v:group>
            <v:group style="position:absolute;left:3692;top:6372;width:429;height:2" coordorigin="3692,6372" coordsize="429,2">
              <v:shape style="position:absolute;left:3692;top:6372;width:429;height:2" coordorigin="3692,6372" coordsize="429,0" path="m3692,6372l4121,6372e" filled="f" stroked="t" strokeweight=".5251pt" strokecolor="#231916">
                <v:path arrowok="t"/>
              </v:shape>
            </v:group>
            <v:group style="position:absolute;left:2115;top:6372;width:429;height:2" coordorigin="2115,6372" coordsize="429,2">
              <v:shape style="position:absolute;left:2115;top:6372;width:429;height:2" coordorigin="2115,6372" coordsize="429,0" path="m2115,6372l2544,6372e" filled="f" stroked="t" strokeweight=".5251pt" strokecolor="#231916">
                <v:path arrowok="t"/>
              </v:shape>
            </v:group>
            <v:group style="position:absolute;left:2498;top:5748;width:2;height:593" coordorigin="2498,5748" coordsize="2,593">
              <v:shape style="position:absolute;left:2498;top:5748;width:2;height:593" coordorigin="2498,5748" coordsize="0,593" path="m2498,5748l2498,6341e" filled="f" stroked="t" strokeweight=".5252pt" strokecolor="#231916">
                <v:path arrowok="t"/>
              </v:shape>
            </v:group>
            <v:group style="position:absolute;left:3738;top:5748;width:2;height:593" coordorigin="3738,5748" coordsize="2,593">
              <v:shape style="position:absolute;left:3738;top:5748;width:2;height:593" coordorigin="3738,5748" coordsize="0,593" path="m3738,5748l3738,6341e" filled="f" stroked="t" strokeweight=".5252pt" strokecolor="#231916">
                <v:path arrowok="t"/>
              </v:shape>
              <v:shape style="position:absolute;left:283;top:283;width:5669;height:5352" type="#_x0000_t75">
                <v:imagedata r:id="rId5" o:title=""/>
              </v:shape>
              <v:shape style="position:absolute;left:283;top:4814;width:5669;height:4540" type="#_x0000_t75">
                <v:imagedata r:id="rId6" o:title=""/>
              </v:shape>
              <v:shape style="position:absolute;left:283;top:283;width:5669;height:9071" type="#_x0000_t75">
                <v:imagedata r:id="rId7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18" w:lineRule="auto" w:before="79"/>
        <w:ind w:left="1136" w:right="1144" w:hanging="1"/>
        <w:jc w:val="center"/>
      </w:pP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40"/>
          <w:szCs w:val="40"/>
        </w:rPr>
        <w:t>Venue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40"/>
          <w:szCs w:val="40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40"/>
          <w:szCs w:val="40"/>
        </w:rPr>
        <w:t>Location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40"/>
          <w:szCs w:val="40"/>
        </w:rPr>
        <w:t> </w:t>
      </w:r>
      <w:r>
        <w:rPr>
          <w:b w:val="0"/>
          <w:bCs w:val="0"/>
          <w:color w:val="231916"/>
          <w:spacing w:val="0"/>
          <w:w w:val="100"/>
        </w:rPr>
        <w:t>Clark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Opera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Memphis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6745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29"/>
          <w:w w:val="100"/>
        </w:rPr>
        <w:t>W</w:t>
      </w:r>
      <w:r>
        <w:rPr>
          <w:b w:val="0"/>
          <w:bCs w:val="0"/>
          <w:color w:val="231916"/>
          <w:spacing w:val="0"/>
          <w:w w:val="100"/>
        </w:rPr>
        <w:t>olf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River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8"/>
          <w:w w:val="100"/>
        </w:rPr>
        <w:t>P</w:t>
      </w:r>
      <w:r>
        <w:rPr>
          <w:b w:val="0"/>
          <w:bCs w:val="0"/>
          <w:color w:val="231916"/>
          <w:spacing w:val="0"/>
          <w:w w:val="100"/>
        </w:rPr>
        <w:t>arkway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Memphis,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38120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2"/>
        <w:ind w:left="343" w:right="404" w:firstLine="0"/>
        <w:jc w:val="center"/>
        <w:rPr>
          <w:rFonts w:ascii="Edwardian Script ITC" w:hAnsi="Edwardian Script ITC" w:cs="Edwardian Script ITC" w:eastAsia="Edwardian Script ITC"/>
          <w:sz w:val="30"/>
          <w:szCs w:val="30"/>
        </w:rPr>
      </w:pP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Reception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to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follow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immediately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after="0"/>
        <w:jc w:val="center"/>
        <w:rPr>
          <w:rFonts w:ascii="Edwardian Script ITC" w:hAnsi="Edwardian Script ITC" w:cs="Edwardian Script ITC" w:eastAsia="Edwardian Script ITC"/>
          <w:sz w:val="30"/>
          <w:szCs w:val="30"/>
        </w:rPr>
        <w:sectPr>
          <w:type w:val="continuous"/>
          <w:pgSz w:w="6237" w:h="9640"/>
          <w:pgMar w:top="840" w:bottom="280" w:left="820" w:right="820"/>
        </w:sectPr>
      </w:pPr>
    </w:p>
    <w:p>
      <w:pPr>
        <w:ind w:left="114" w:right="0" w:firstLine="0"/>
        <w:jc w:val="left"/>
        <w:rPr>
          <w:rFonts w:ascii="Edwardian Script ITC" w:hAnsi="Edwardian Script ITC" w:cs="Edwardian Script ITC" w:eastAsia="Edwardian Script ITC"/>
          <w:sz w:val="72"/>
          <w:szCs w:val="72"/>
        </w:rPr>
      </w:pPr>
      <w:r>
        <w:rPr/>
        <w:pict>
          <v:group style="position:absolute;margin-left:-.28315pt;margin-top:-.283449pt;width:312.377600pt;height:482.4567pt;mso-position-horizontal-relative:page;mso-position-vertical-relative:page;z-index:-117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283;width:5669;height:9071" type="#_x0000_t75">
                <v:imagedata r:id="rId8" o:title=""/>
              </v:shape>
              <v:shape style="position:absolute;left:283;top:1978;width:5669;height:5807" type="#_x0000_t75">
                <v:imagedata r:id="rId9" o:title=""/>
              </v:shape>
            </v:group>
            <w10:wrap type="none"/>
          </v:group>
        </w:pict>
      </w:r>
      <w:bookmarkStart w:name="页 2" w:id="2"/>
      <w:bookmarkEnd w:id="2"/>
      <w:r>
        <w:rPr/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72"/>
          <w:szCs w:val="72"/>
        </w:rPr>
        <w:t>Amanda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72"/>
          <w:szCs w:val="72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72"/>
          <w:szCs w:val="72"/>
        </w:rPr>
        <w:t>&amp;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72"/>
          <w:szCs w:val="72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72"/>
          <w:szCs w:val="72"/>
        </w:rPr>
        <w:t>Michael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spacing w:before="60"/>
        <w:ind w:left="1050" w:right="0" w:firstLine="0"/>
        <w:jc w:val="left"/>
        <w:rPr>
          <w:rFonts w:ascii="GoudyCatalog BT" w:hAnsi="GoudyCatalog BT" w:cs="GoudyCatalog BT" w:eastAsia="GoudyCatalog BT"/>
          <w:sz w:val="26"/>
          <w:szCs w:val="26"/>
        </w:rPr>
      </w:pP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6"/>
          <w:szCs w:val="26"/>
        </w:rPr>
        <w:t>ARE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6"/>
          <w:szCs w:val="26"/>
        </w:rPr>
        <w:t> 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6"/>
          <w:szCs w:val="26"/>
        </w:rPr>
        <w:t>GETTING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6"/>
          <w:szCs w:val="26"/>
        </w:rPr>
        <w:t> 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6"/>
          <w:szCs w:val="26"/>
        </w:rPr>
        <w:t>MARRIED</w:t>
      </w:r>
      <w:r>
        <w:rPr>
          <w:rFonts w:ascii="GoudyCatalog BT" w:hAnsi="GoudyCatalog BT" w:cs="GoudyCatalog BT" w:eastAsia="GoudyCatalog BT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765" w:lineRule="exact"/>
        <w:ind w:right="0"/>
        <w:jc w:val="center"/>
      </w:pPr>
      <w:r>
        <w:rPr>
          <w:b w:val="0"/>
          <w:bCs w:val="0"/>
          <w:color w:val="B27F7F"/>
          <w:spacing w:val="0"/>
          <w:w w:val="100"/>
        </w:rPr>
        <w:t>S</w:t>
      </w:r>
      <w:r>
        <w:rPr>
          <w:b w:val="0"/>
          <w:bCs w:val="0"/>
          <w:color w:val="B27F7F"/>
          <w:spacing w:val="-36"/>
          <w:w w:val="100"/>
        </w:rPr>
        <w:t>A</w:t>
      </w:r>
      <w:r>
        <w:rPr>
          <w:b w:val="0"/>
          <w:bCs w:val="0"/>
          <w:color w:val="B27F7F"/>
          <w:spacing w:val="0"/>
          <w:w w:val="100"/>
        </w:rPr>
        <w:t>VE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56" w:lineRule="exact"/>
        <w:ind w:left="147" w:right="0" w:firstLine="0"/>
        <w:jc w:val="center"/>
        <w:rPr>
          <w:rFonts w:ascii="Amaze" w:hAnsi="Amaze" w:cs="Amaze" w:eastAsia="Amaze"/>
          <w:sz w:val="48"/>
          <w:szCs w:val="48"/>
        </w:rPr>
      </w:pPr>
      <w:r>
        <w:rPr>
          <w:rFonts w:ascii="Amaze" w:hAnsi="Amaze" w:cs="Amaze" w:eastAsia="Amaze"/>
          <w:b w:val="0"/>
          <w:bCs w:val="0"/>
          <w:color w:val="231916"/>
          <w:spacing w:val="0"/>
          <w:w w:val="100"/>
          <w:sz w:val="48"/>
          <w:szCs w:val="48"/>
        </w:rPr>
        <w:t>the</w:t>
      </w:r>
      <w:r>
        <w:rPr>
          <w:rFonts w:ascii="Amaze" w:hAnsi="Amaze" w:cs="Amaze" w:eastAsia="Amaze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pStyle w:val="Heading1"/>
        <w:spacing w:line="745" w:lineRule="exact"/>
        <w:ind w:left="203" w:right="0"/>
        <w:jc w:val="center"/>
      </w:pPr>
      <w:r>
        <w:rPr>
          <w:b w:val="0"/>
          <w:bCs w:val="0"/>
          <w:color w:val="B27F7F"/>
          <w:spacing w:val="-12"/>
          <w:w w:val="100"/>
        </w:rPr>
        <w:t>D</w:t>
      </w:r>
      <w:r>
        <w:rPr>
          <w:b w:val="0"/>
          <w:bCs w:val="0"/>
          <w:color w:val="B27F7F"/>
          <w:spacing w:val="-36"/>
          <w:w w:val="100"/>
        </w:rPr>
        <w:t>A</w:t>
      </w:r>
      <w:r>
        <w:rPr>
          <w:b w:val="0"/>
          <w:bCs w:val="0"/>
          <w:color w:val="B27F7F"/>
          <w:spacing w:val="0"/>
          <w:w w:val="100"/>
        </w:rPr>
        <w:t>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5" w:right="0" w:firstLine="0"/>
        <w:jc w:val="center"/>
        <w:rPr>
          <w:rFonts w:ascii="GoudyCatalog BT" w:hAnsi="GoudyCatalog BT" w:cs="GoudyCatalog BT" w:eastAsia="GoudyCatalog BT"/>
          <w:sz w:val="24"/>
          <w:szCs w:val="24"/>
        </w:rPr>
      </w:pP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S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-14"/>
          <w:w w:val="100"/>
          <w:sz w:val="24"/>
          <w:szCs w:val="24"/>
        </w:rPr>
        <w:t>A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TUR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-5"/>
          <w:w w:val="100"/>
          <w:sz w:val="24"/>
          <w:szCs w:val="24"/>
        </w:rPr>
        <w:t>D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-14"/>
          <w:w w:val="100"/>
          <w:sz w:val="24"/>
          <w:szCs w:val="24"/>
        </w:rPr>
        <w:t>A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-32"/>
          <w:w w:val="100"/>
          <w:sz w:val="24"/>
          <w:szCs w:val="24"/>
        </w:rPr>
        <w:t>Y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,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-5"/>
          <w:w w:val="100"/>
          <w:sz w:val="24"/>
          <w:szCs w:val="24"/>
        </w:rPr>
        <w:t>A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UGUST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26,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2023</w:t>
      </w:r>
      <w:r>
        <w:rPr>
          <w:rFonts w:ascii="GoudyCatalog BT" w:hAnsi="GoudyCatalog BT" w:cs="GoudyCatalog BT" w:eastAsia="GoudyCatalog BT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ind w:right="0"/>
        <w:jc w:val="center"/>
      </w:pPr>
      <w:r>
        <w:rPr>
          <w:b w:val="0"/>
          <w:bCs w:val="0"/>
          <w:color w:val="231916"/>
          <w:spacing w:val="0"/>
          <w:w w:val="100"/>
        </w:rPr>
        <w:t>MEMPHIS,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TENNESSEE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196" w:lineRule="exact" w:before="93"/>
        <w:ind w:left="1463" w:right="850" w:hanging="442"/>
        <w:jc w:val="left"/>
        <w:rPr>
          <w:rFonts w:ascii="Monotype Corsiva" w:hAnsi="Monotype Corsiva" w:cs="Monotype Corsiva" w:eastAsia="Monotype Corsiva"/>
          <w:sz w:val="20"/>
          <w:szCs w:val="20"/>
        </w:rPr>
      </w:pP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Our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Joy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will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be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complete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with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your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presence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and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blessing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on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our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special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day.</w:t>
      </w:r>
      <w:r>
        <w:rPr>
          <w:rFonts w:ascii="Monotype Corsiva" w:hAnsi="Monotype Corsiva" w:cs="Monotype Corsiva" w:eastAsia="Monotype Corsiva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sectPr>
      <w:pgSz w:w="6237" w:h="9640"/>
      <w:pgMar w:top="720" w:bottom="280" w:left="5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oudyCatalog BT">
    <w:altName w:val="GoudyCatalog BT"/>
    <w:charset w:val="0"/>
    <w:family w:val="roman"/>
    <w:pitch w:val="variable"/>
  </w:font>
  <w:font w:name="Edwardian Script ITC">
    <w:altName w:val="Edwardian Script ITC"/>
    <w:charset w:val="0"/>
    <w:family w:val="script"/>
    <w:pitch w:val="variable"/>
  </w:font>
  <w:font w:name="Amaze">
    <w:altName w:val="Amaze"/>
    <w:charset w:val="0"/>
    <w:family w:val="swiss"/>
    <w:pitch w:val="variable"/>
  </w:font>
  <w:font w:name="Monotype Corsiva">
    <w:altName w:val="Monotype Corsiva"/>
    <w:charset w:val="0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94"/>
    </w:pPr>
    <w:rPr>
      <w:rFonts w:ascii="GoudyCatalog BT" w:hAnsi="GoudyCatalog BT" w:eastAsia="GoudyCatalog BT"/>
      <w:sz w:val="22"/>
      <w:szCs w:val="22"/>
    </w:rPr>
  </w:style>
  <w:style w:styleId="Heading1" w:type="paragraph">
    <w:name w:val="Heading 1"/>
    <w:basedOn w:val="Normal"/>
    <w:uiPriority w:val="1"/>
    <w:qFormat/>
    <w:pPr>
      <w:ind w:left="175"/>
      <w:outlineLvl w:val="1"/>
    </w:pPr>
    <w:rPr>
      <w:rFonts w:ascii="GoudyCatalog BT" w:hAnsi="GoudyCatalog BT" w:eastAsia="GoudyCatalog BT"/>
      <w:sz w:val="64"/>
      <w:szCs w:val="64"/>
    </w:rPr>
  </w:style>
  <w:style w:styleId="Heading2" w:type="paragraph">
    <w:name w:val="Heading 2"/>
    <w:basedOn w:val="Normal"/>
    <w:uiPriority w:val="1"/>
    <w:qFormat/>
    <w:pPr>
      <w:ind w:left="0"/>
      <w:outlineLvl w:val="2"/>
    </w:pPr>
    <w:rPr>
      <w:rFonts w:ascii="GoudyCatalog BT" w:hAnsi="GoudyCatalog BT" w:eastAsia="GoudyCatalog BT"/>
      <w:sz w:val="46"/>
      <w:szCs w:val="4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2023-09-12T12:46:41Z</dcterms:created>
  <dcterms:modified xsi:type="dcterms:W3CDTF">2023-09-12T12:46:41Z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