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84"/>
        <w:ind w:left="0" w:right="58" w:firstLine="0"/>
        <w:jc w:val="center"/>
        <w:rPr>
          <w:rFonts w:ascii="Monotype Corsiva" w:hAnsi="Monotype Corsiva" w:cs="Monotype Corsiva" w:eastAsia="Monotype Corsiva"/>
          <w:sz w:val="22"/>
          <w:szCs w:val="22"/>
        </w:rPr>
      </w:pPr>
      <w:bookmarkStart w:name="页 1" w:id="1"/>
      <w:bookmarkEnd w:id="1"/>
      <w:r>
        <w:rPr/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“By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the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grace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&amp;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blessing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of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lord”</w:t>
      </w:r>
      <w:r>
        <w:rPr>
          <w:rFonts w:ascii="Monotype Corsiva" w:hAnsi="Monotype Corsiva" w:cs="Monotype Corsiva" w:eastAsia="Monotype Corsiva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ind w:right="0"/>
        <w:jc w:val="center"/>
      </w:pPr>
      <w:r>
        <w:rPr>
          <w:b w:val="0"/>
          <w:bCs w:val="0"/>
          <w:color w:val="8F3347"/>
          <w:spacing w:val="0"/>
          <w:w w:val="100"/>
        </w:rPr>
        <w:t>AMAN</w:t>
      </w:r>
      <w:r>
        <w:rPr>
          <w:b w:val="0"/>
          <w:bCs w:val="0"/>
          <w:color w:val="8F3347"/>
          <w:spacing w:val="-9"/>
          <w:w w:val="100"/>
        </w:rPr>
        <w:t>D</w:t>
      </w:r>
      <w:r>
        <w:rPr>
          <w:b w:val="0"/>
          <w:bCs w:val="0"/>
          <w:color w:val="8F3347"/>
          <w:spacing w:val="0"/>
          <w:w w:val="100"/>
        </w:rPr>
        <w:t>A</w:t>
      </w:r>
      <w:r>
        <w:rPr>
          <w:b w:val="0"/>
          <w:bCs w:val="0"/>
          <w:color w:val="8F3347"/>
          <w:spacing w:val="0"/>
          <w:w w:val="100"/>
        </w:rPr>
        <w:t> </w:t>
      </w:r>
      <w:r>
        <w:rPr>
          <w:b w:val="0"/>
          <w:bCs w:val="0"/>
          <w:color w:val="8F3347"/>
          <w:spacing w:val="0"/>
          <w:w w:val="100"/>
        </w:rPr>
        <w:t>WHITE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99" w:lineRule="exact"/>
        <w:ind w:left="0" w:right="33" w:firstLine="0"/>
        <w:jc w:val="center"/>
        <w:rPr>
          <w:rFonts w:ascii="Edwardian Script ITC" w:hAnsi="Edwardian Script ITC" w:cs="Edwardian Script ITC" w:eastAsia="Edwardian Script ITC"/>
          <w:sz w:val="51"/>
          <w:szCs w:val="51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1"/>
          <w:szCs w:val="51"/>
        </w:rPr>
        <w:t>and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51"/>
          <w:szCs w:val="51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2"/>
        <w:ind w:left="401" w:right="404"/>
        <w:jc w:val="center"/>
      </w:pPr>
      <w:r>
        <w:rPr>
          <w:b w:val="0"/>
          <w:bCs w:val="0"/>
          <w:color w:val="8F3347"/>
          <w:spacing w:val="0"/>
          <w:w w:val="100"/>
        </w:rPr>
        <w:t>MICHAEL</w:t>
      </w:r>
      <w:r>
        <w:rPr>
          <w:b w:val="0"/>
          <w:bCs w:val="0"/>
          <w:color w:val="8F3347"/>
          <w:spacing w:val="0"/>
          <w:w w:val="100"/>
        </w:rPr>
        <w:t> </w:t>
      </w:r>
      <w:r>
        <w:rPr>
          <w:b w:val="0"/>
          <w:bCs w:val="0"/>
          <w:color w:val="8F3347"/>
          <w:spacing w:val="0"/>
          <w:w w:val="100"/>
        </w:rPr>
        <w:t>SMITH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8" w:lineRule="exact" w:before="86"/>
        <w:ind w:left="1123" w:right="308" w:hanging="814"/>
        <w:jc w:val="left"/>
      </w:pPr>
      <w:r>
        <w:rPr>
          <w:b w:val="0"/>
          <w:bCs w:val="0"/>
          <w:color w:val="231916"/>
          <w:spacing w:val="0"/>
          <w:w w:val="100"/>
        </w:rPr>
        <w:t>cordially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your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marriage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</w:t>
      </w:r>
      <w:r>
        <w:rPr>
          <w:b w:val="0"/>
          <w:bCs w:val="0"/>
          <w:color w:val="231916"/>
          <w:spacing w:val="-19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327" w:right="0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269501pt;margin-top:-2.504585pt;width:34.848002pt;height:33.0pt;mso-position-horizontal-relative:page;mso-position-vertical-relative:paragraph;z-index:-118" type="#_x0000_t202" filled="f" stroked="f">
            <v:textbox inset="0,0,0,0">
              <w:txbxContent>
                <w:p>
                  <w:pPr>
                    <w:spacing w:line="660" w:lineRule="exact"/>
                    <w:ind w:left="0" w:right="0" w:firstLine="0"/>
                    <w:jc w:val="left"/>
                    <w:rPr>
                      <w:rFonts w:ascii="GoudyCatalog BT" w:hAnsi="GoudyCatalog BT" w:cs="GoudyCatalog BT" w:eastAsia="GoudyCatalog BT"/>
                      <w:sz w:val="66"/>
                      <w:szCs w:val="66"/>
                    </w:rPr>
                  </w:pPr>
                  <w:r>
                    <w:rPr>
                      <w:rFonts w:ascii="GoudyCatalog BT" w:hAnsi="GoudyCatalog BT" w:cs="GoudyCatalog BT" w:eastAsia="GoudyCatalog BT"/>
                      <w:b w:val="0"/>
                      <w:bCs w:val="0"/>
                      <w:color w:val="231916"/>
                      <w:spacing w:val="0"/>
                      <w:w w:val="100"/>
                      <w:sz w:val="66"/>
                      <w:szCs w:val="66"/>
                    </w:rPr>
                    <w:t>26</w:t>
                  </w:r>
                  <w:r>
                    <w:rPr>
                      <w:rFonts w:ascii="GoudyCatalog BT" w:hAnsi="GoudyCatalog BT" w:cs="GoudyCatalog BT" w:eastAsia="GoudyCatalog BT"/>
                      <w:b w:val="0"/>
                      <w:bCs w:val="0"/>
                      <w:color w:val="000000"/>
                      <w:spacing w:val="0"/>
                      <w:w w:val="100"/>
                      <w:sz w:val="66"/>
                      <w:szCs w:val="6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1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TUR</w:t>
      </w:r>
      <w:r>
        <w:rPr>
          <w:b w:val="0"/>
          <w:bCs w:val="0"/>
          <w:color w:val="231916"/>
          <w:spacing w:val="-4"/>
          <w:w w:val="100"/>
        </w:rPr>
        <w:t>D</w:t>
      </w:r>
      <w:r>
        <w:rPr>
          <w:b w:val="0"/>
          <w:bCs w:val="0"/>
          <w:color w:val="231916"/>
          <w:spacing w:val="-1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725" w:right="0"/>
        <w:jc w:val="left"/>
      </w:pPr>
      <w:r>
        <w:rPr>
          <w:b w:val="0"/>
          <w:bCs w:val="0"/>
          <w:color w:val="231916"/>
          <w:spacing w:val="0"/>
          <w:w w:val="100"/>
        </w:rPr>
        <w:t>3:30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BodyText"/>
        <w:spacing w:line="238" w:lineRule="exact"/>
        <w:ind w:left="327" w:right="581"/>
        <w:jc w:val="left"/>
      </w:pPr>
      <w:r>
        <w:rPr>
          <w:b w:val="0"/>
          <w:bCs w:val="0"/>
          <w:color w:val="231916"/>
          <w:spacing w:val="-4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UGUST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8" w:lineRule="exact"/>
        <w:jc w:val="left"/>
        <w:sectPr>
          <w:type w:val="continuous"/>
          <w:pgSz w:w="6237" w:h="9640"/>
          <w:pgMar w:top="840" w:bottom="280" w:left="820" w:right="820"/>
          <w:cols w:num="2" w:equalWidth="0">
            <w:col w:w="2643" w:space="119"/>
            <w:col w:w="183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108pt;margin-top:-.107999pt;width:312.0267pt;height:482.1058pt;mso-position-horizontal-relative:page;mso-position-vertical-relative:page;z-index:-119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283;top:283;width:5669;height:5352" type="#_x0000_t75">
                <v:imagedata r:id="rId5" o:title=""/>
              </v:shape>
              <v:shape style="position:absolute;left:283;top:4814;width:5669;height:4540" type="#_x0000_t75">
                <v:imagedata r:id="rId6" o:title=""/>
              </v:shape>
              <v:shape style="position:absolute;left:283;top:283;width:5669;height:9071" type="#_x0000_t75">
                <v:imagedata r:id="rId7" o:title=""/>
              </v:shape>
            </v:group>
            <v:group style="position:absolute;left:3470;top:3599;width:1181;height:107" coordorigin="3470,3599" coordsize="1181,107">
              <v:shape style="position:absolute;left:3470;top:3599;width:1181;height:107" coordorigin="3470,3599" coordsize="1181,107" path="m3591,3599l3470,3655,3595,3706,3594,3684,3593,3664,4514,3664,4512,3663,4521,3662,4530,3662,4539,3662,4577,3662,4576,3661,4591,3661,4631,3661,4630,3659,4651,3659,4650,3648,4642,3648,3593,3648,3591,3599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77,3662l4539,3662,4540,3663,4540,3663,4542,3665,4576,3687,4593,3698,4601,3703,4607,3691,4594,3677,4585,3669,4577,3662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14,3664l4472,3664,4473,3665,4475,3666,4476,3667,4534,3699,4542,3702,4551,3692,4534,3677,4514,3664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631,3661l4591,3661,4592,3661,4593,3662,4602,3667,4618,3678,4636,3691,4647,3687,4646,3674,4641,3669,4635,3664,4631,3661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25,3615l4508,3618,4492,3631,4477,3644,3593,3648,4642,3648,4637,3648,4630,3648,4623,3647,4624,3646,4588,3646,4575,3646,4569,3646,4570,3645,4538,3645,4516,3645,4521,3641,4526,3637,4533,3624,4525,3615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644,3607l4626,3612,4620,3618,4605,3631,4598,3637,4589,3644,4589,3645,4588,3646,4624,3646,4636,3637,4643,3633,4651,3616,4644,3607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84,3607l4564,3615,4550,3630,4538,3645,4570,3645,4581,3633,4593,3613,4584,3607xe" filled="t" fillcolor="#231916" stroked="f">
                <v:path arrowok="t"/>
                <v:fill type="solid"/>
              </v:shape>
            </v:group>
            <v:group style="position:absolute;left:1585;top:3599;width:1165;height:107" coordorigin="1585,3599" coordsize="1165,107">
              <v:shape style="position:absolute;left:1585;top:3599;width:1165;height:107" coordorigin="1585,3599" coordsize="1165,107" path="m2745,3664l1764,3664,2643,3664,2643,3684,2642,3706,2745,3664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753,3661l1645,3661,1660,3661,1651,3669,1642,3677,1629,3691,1636,3703,1644,3698,1660,3687,1694,3665,1696,3663,1697,3663,1697,3662,2749,3662,2753,3661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749,3662l1697,3662,1706,3662,1715,3662,1724,3663,1702,3677,1685,3692,1694,3702,1702,3699,1760,3667,1762,3666,1763,3665,1764,3664,2745,3664,2749,3662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592,3607l1585,3616,1593,3633,1601,3637,1613,3647,1606,3648,1600,3648,1586,3648,1585,3659,1607,3659,1601,3664,1596,3669,1590,3674,1589,3687,1601,3691,1618,3678,1634,3667,1644,3662,1645,3661,2753,3661,2766,3655,2750,3648,2644,3648,1648,3646,1648,3645,1647,3644,1638,3637,1631,3631,1616,3618,1610,3612,1592,3607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645,3599l2644,3648,2750,3648,2645,3599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652,3607l1643,3613,1655,3633,1667,3646,1661,3646,1648,3646,2285,3646,1699,3645,1686,3630,1672,3615,1652,3607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711,3615l1704,3624,1711,3637,1715,3641,1720,3645,1699,3645,1996,3645,1759,3644,1744,3631,1728,3618,1711,3615xe" filled="t" fillcolor="#231916" stroked="f">
                <v:path arrowok="t"/>
                <v:fill type="solid"/>
              </v:shape>
            </v:group>
            <v:group style="position:absolute;left:2481;top:5496;width:1275;height:224" coordorigin="2481,5496" coordsize="1275,224">
              <v:shape style="position:absolute;left:2481;top:5496;width:1275;height:224" coordorigin="2481,5496" coordsize="1275,224" path="m2652,5562l2586,5570,2514,5600,2481,5656,2481,5672,2485,5688,2497,5704,2513,5716,2530,5720,2548,5720,2566,5716,2571,5712,2536,5712,2517,5708,2502,5694,2495,5676,2494,5656,2500,5636,2545,5594,2602,5574,2621,5572,2749,5572,2728,5570,2708,5566,2689,5564,2671,5564,2652,556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661,5650l3653,5652,3642,5666,3643,5676,3645,5686,3654,5704,3671,5716,3692,5720,3711,5720,3728,5712,3691,5712,3675,5708,3660,5690,3663,5676,3664,5674,3665,5672,3671,5664,3671,5658,3661,565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574,5650l2564,5658,2565,5664,2571,5674,2575,5680,2577,5696,2571,5706,2555,5710,2536,5712,2571,5712,2583,5702,2591,5684,2590,5662,2589,5660,2583,5652,2574,565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659,5572l3606,5572,3643,5576,3666,5584,3730,5626,3742,5662,3739,5680,3725,5698,3709,5710,3691,5712,3728,5712,3742,5700,3752,5680,3756,5662,3754,5644,3716,5596,3674,5578,3659,55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897,5668l2848,5668,2853,5670,2871,5678,2929,5696,2951,5700,2972,5704,3010,5708,3035,5706,3056,5704,3075,5700,3079,5698,3005,5698,2989,5696,2966,5692,2945,5686,2926,5680,2909,5672,2897,566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35,5672l3119,5672,3123,5676,3138,5688,3156,5698,3179,5704,3198,5708,3216,5708,3258,5704,3277,5700,3296,5698,3186,5698,3164,5690,3146,5682,3135,56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731,5618l2712,5620,2694,5626,2672,5638,2662,5654,2664,5680,2675,5692,2694,5700,2714,5704,2733,5704,2755,5700,2776,5694,2704,5694,2688,5690,2672,5678,2670,5660,2674,5646,2683,5642,2692,5638,2712,5634,2731,5632,2804,5632,2772,5622,2731,561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417,5668l3392,5668,3398,5670,3417,5680,3435,5686,3454,5694,3493,5702,3514,5704,3533,5702,3552,5698,3555,5696,3508,5696,3468,5688,3449,5682,3428,5672,3417,566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18,5496l3085,5562,3085,5570,3085,5590,3088,5610,3093,5626,3099,5642,3103,5650,3104,5654,3111,5662,3110,5664,3104,5670,3088,5684,3070,5692,3045,5696,3023,5698,3079,5698,3091,5692,3108,5682,3111,5678,3117,5672,3135,5672,3126,5664,3126,5662,3130,5656,3132,5652,3118,5652,3116,5650,3115,5650,3113,5648,3105,5628,3100,5610,3097,5590,3097,5578,3097,5566,3124,5520,3143,5520,3141,5516,3131,5504,3118,549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352,5636l3322,5636,3331,5638,3357,5650,3366,5654,3365,5656,3363,5658,3362,5658,3341,5668,3322,5674,3304,5682,3284,5688,3261,5692,3240,5696,3221,5698,3296,5698,3317,5694,3337,5688,3355,5682,3373,5674,3387,5668,3417,5668,3406,5664,3406,5662,3408,5660,3410,5658,3420,5654,3428,5650,3384,5650,3380,5648,3368,5644,3359,5640,3352,563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53,5634l3522,5634,3540,5638,3554,5644,3566,5660,3564,5676,3541,5690,3523,5696,3555,5696,3568,5686,3575,5670,3573,5652,3553,563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804,5632l2731,5632,2751,5634,2775,5640,2794,5646,2811,5652,2826,5658,2828,5660,2830,5662,2827,5664,2826,5664,2824,5666,2787,5682,2768,5688,2748,5692,2722,5694,2776,5694,2795,5688,2813,5682,2830,5674,2844,5668,2897,5668,2891,5666,2874,5658,2872,5656,2869,5654,2875,5652,2881,5650,2851,5650,2829,5640,2804,563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965,5640l2923,5640,2946,5648,2965,5654,2982,5656,3004,5656,3022,5650,3034,5644,2977,5644,2965,564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252,5608l3231,5608,3213,5614,3205,5616,3199,5620,3198,5638,3201,5642,3208,5648,3227,5654,3247,5656,3268,5654,3288,5650,3306,5644,3229,5644,3212,5640,3207,5636,3208,5624,3212,5622,3228,5618,3248,5614,3292,5614,3272,5610,3252,560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43,5520l3124,5520,3128,5526,3133,5534,3138,5582,3137,5598,3133,5618,3129,5634,3124,5644,3120,5652,3132,5652,3139,5638,3146,5618,3150,5600,3152,5580,3152,5562,3150,5542,3143,552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749,5572l2666,5572,2706,5576,2725,5580,2780,5592,2800,5598,2838,5610,2856,5618,2875,5624,2881,5626,2887,5628,2889,5630,2889,5632,2887,5634,2876,5640,2867,5644,2854,5650,2881,5650,2886,5646,2904,5640,2965,5640,2959,5638,2939,5630,2938,5628,2938,5626,2940,5624,2941,5624,2954,5620,2914,5620,2907,5618,2888,5610,2870,5604,2851,5596,2831,5592,2793,5580,2749,55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18,5620l3493,5620,3472,5622,3453,5624,3435,5630,3419,5636,3406,5640,3396,5644,3384,5650,3428,5650,3437,5648,3456,5640,3475,5636,3495,5634,3553,5634,3535,5624,3518,562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025,5614l2988,5614,3007,5618,3023,5620,3028,5624,3028,5636,3023,5640,3011,5644,3034,5644,3038,5638,3036,5620,3030,5616,3025,561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292,5614l3248,5614,3268,5616,3288,5622,3294,5624,3296,5626,3297,5628,3296,5628,3294,5630,3284,5634,3276,5638,3267,5640,3248,5644,3306,5644,3322,5636,3352,5636,3348,5634,3347,5632,3346,5632,3347,5630,3348,5628,3371,5620,3315,5620,3311,5618,3292,561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997,5606l2984,5608,2964,5608,2944,5612,2919,5620,2954,5620,2960,5618,2980,5616,2988,5614,3025,5614,3011,5608,2997,560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98,5562l3579,5562,3555,5564,3514,5568,3495,5572,3478,5574,3455,5578,3434,5582,3414,5588,3395,5594,3377,5598,3360,5604,3339,5614,3332,5616,3320,5620,3371,5620,3406,5608,3444,5596,3465,5590,3486,5584,3505,5580,3524,5578,3543,5574,3565,5572,3659,5572,3654,5570,3635,5566,3598,5562xe" filled="t" fillcolor="#231916" stroked="f">
                <v:path arrowok="t"/>
                <v:fill type="solid"/>
              </v:shape>
            </v:group>
            <v:group style="position:absolute;left:3692;top:5717;width:429;height:2" coordorigin="3692,5717" coordsize="429,2">
              <v:shape style="position:absolute;left:3692;top:5717;width:429;height:2" coordorigin="3692,5717" coordsize="429,0" path="m3692,5717l4121,5717e" filled="f" stroked="t" strokeweight=".5252pt" strokecolor="#231916">
                <v:path arrowok="t"/>
              </v:shape>
            </v:group>
            <v:group style="position:absolute;left:2115;top:5717;width:429;height:2" coordorigin="2115,5717" coordsize="429,2">
              <v:shape style="position:absolute;left:2115;top:5717;width:429;height:2" coordorigin="2115,5717" coordsize="429,0" path="m2115,5717l2544,5717e" filled="f" stroked="t" strokeweight=".5252pt" strokecolor="#231916">
                <v:path arrowok="t"/>
              </v:shape>
            </v:group>
            <v:group style="position:absolute;left:2481;top:6369;width:1275;height:224" coordorigin="2481,6369" coordsize="1275,224">
              <v:shape style="position:absolute;left:2481;top:6369;width:1275;height:224" coordorigin="2481,6369" coordsize="1275,224" path="m3079,6393l3023,6393,3045,6395,3070,6399,3088,6407,3104,6421,3110,6427,3111,6429,3104,6437,3103,6441,3085,6501,3085,6527,3085,6547,3091,6567,3101,6583,3108,6591,3118,6593,3131,6587,3141,6575,3143,6571,3124,6571,3109,6569,3105,6565,3100,6549,3098,6539,3097,6523,3097,6501,3113,6443,3116,6439,3118,6437,3131,6437,3126,6427,3126,6425,3134,6419,3117,6419,3111,6413,3108,6409,3091,6399,3079,6393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131,6437l3120,6437,3124,6447,3129,6457,3133,6473,3137,6491,3138,6507,3138,6515,3138,6531,3124,6571,3143,6571,3150,6549,3152,6529,3152,6509,3150,6491,3146,6471,3139,6453,3131,643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548,6369l2530,6369,2513,6375,2497,6387,2485,6403,2481,6417,2481,6435,2514,6491,2568,6517,2652,6529,2671,6527,2689,6527,2708,6525,2728,6521,2749,6519,2621,6519,2602,6517,2545,6497,2500,6455,2494,6435,2495,6415,2502,6397,2517,6383,2536,6377,2569,6377,2566,6375,2548,636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371,6471l3320,6471,3332,6475,3339,6477,3360,6485,3434,6509,3514,6521,3534,6525,3579,6529,3598,6529,3635,6525,3654,6519,3565,6519,3543,6515,3505,6511,3486,6505,3465,6501,3444,6495,3406,6483,3371,647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881,6441l2854,6441,2867,6447,2876,6451,2887,6457,2889,6459,2889,6461,2887,6463,2881,6465,2875,6467,2838,6479,2819,6487,2780,6499,2725,6511,2706,6513,2686,6517,2666,6517,2644,6519,2749,6519,2793,6511,2888,6481,2907,6473,2914,6471,2954,6471,2941,6467,2940,6467,2938,6465,2938,6463,2939,6461,2959,6453,2965,6451,2904,6451,2886,6445,2881,644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728,6379l3691,6379,3709,6381,3725,6391,3739,6409,3742,6427,3738,6447,3686,6499,3606,6519,3654,6519,3716,6495,3754,6447,3756,6429,3752,6411,3742,6389,3728,637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954,6471l2919,6471,2944,6479,2984,6483,2997,6485,3011,6483,3025,6477,2988,6477,2980,6475,2960,6473,2954,647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47,6435l3227,6437,3208,6443,3201,6447,3198,6453,3199,6469,3205,6475,3213,6477,3231,6483,3252,6483,3272,6481,3292,6477,3248,6477,3228,6473,3212,6469,3208,6467,3207,6455,3212,6451,3229,6447,3306,6447,3288,6441,3268,6437,3247,643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30,6445l2997,6445,3004,6447,3011,6447,3023,6451,3028,6455,3028,6467,3023,6471,3007,6473,2988,6477,3025,6477,3030,6475,3036,6471,3038,6453,3034,6447,3030,644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306,6447l3248,6447,3267,6451,3276,6453,3284,6457,3294,6461,3296,6463,3297,6463,3296,6465,3294,6467,3288,6469,3248,6477,3292,6477,3311,6473,3315,6471,3371,6471,3348,6463,3347,6461,3346,6459,3347,6459,3348,6457,3355,6453,3322,6453,3306,644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733,6387l2714,6387,2694,6391,2675,6399,2664,6411,2662,6435,2672,6451,2694,6465,2712,6469,2731,6471,2751,6471,2772,6469,2804,6459,2731,6459,2712,6457,2692,6453,2683,6449,2674,6445,2670,6431,2672,6413,2688,6401,2704,6397,2776,6397,2755,6391,2733,638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432,6441l3384,6441,3396,6445,3406,6451,3419,6455,3435,6461,3453,6465,3472,6469,3493,6471,3518,6471,3535,6467,3550,6457,3495,6457,3475,6455,3437,6443,3432,644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776,6397l2722,6397,2748,6399,2768,6403,2787,6409,2824,6425,2826,6425,2827,6427,2830,6429,2828,6431,2826,6433,2811,6437,2794,6443,2775,6449,2751,6457,2731,6459,2804,6459,2829,6451,2851,6441,2881,6441,2875,6439,2869,6437,2872,6433,2874,6433,2891,6425,2897,6423,2844,6423,2830,6417,2813,6409,2795,6403,2776,639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555,6395l3523,6395,3541,6401,3564,6415,3566,6431,3554,6447,3540,6453,3522,6457,3550,6457,3553,6455,3573,6437,3575,6421,3568,6405,3555,639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86,6391l3203,6391,3221,6393,3261,6397,3284,6403,3304,6409,3322,6417,3341,6423,3362,6433,3363,6433,3365,6435,3366,6437,3331,6453,3355,6453,3359,6451,3368,6447,3380,6441,3432,6441,3428,6439,3420,6437,3410,6433,3408,6431,3406,6429,3406,6427,3415,6423,3387,6423,3373,6417,3355,6409,3337,6403,3317,6397,3296,6393,3286,639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04,6435l2982,6435,2965,6437,2946,6441,2923,6451,2965,6451,2977,6447,2997,6445,3030,6445,3022,6441,3004,643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569,6377l2536,6377,2555,6381,2571,6385,2577,6395,2575,6411,2571,6415,2565,6427,2564,6433,2574,6441,2583,6439,2589,6431,2590,6427,2591,6407,2583,6389,2569,637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692,6369l3643,6415,3642,6425,3653,6439,3661,6441,3671,6433,3671,6427,3665,6419,3664,6417,3663,6415,3660,6401,3675,6383,3691,6379,3728,6379,3711,6371,3692,636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10,6383l2972,6387,2951,6391,2929,6395,2871,6413,2853,6421,2848,6423,2897,6423,2909,6419,2926,6411,2945,6405,2966,6399,2989,6395,3005,6393,3079,6393,3075,6391,3056,6387,3035,6385,3010,6383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533,6387l3514,6387,3493,6389,3454,6397,3435,6405,3417,6411,3398,6419,3392,6423,3415,6423,3428,6417,3449,6409,3468,6403,3508,6395,3555,6395,3552,6393,3533,638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16,6383l3198,6383,3179,6387,3156,6393,3138,6401,3123,6415,3119,6419,3134,6419,3146,6409,3164,6399,3186,6393,3203,6391,3286,6391,3277,6389,3216,6383xe" filled="t" fillcolor="#231916" stroked="f">
                <v:path arrowok="t"/>
                <v:fill type="solid"/>
              </v:shape>
            </v:group>
            <v:group style="position:absolute;left:3692;top:6372;width:429;height:2" coordorigin="3692,6372" coordsize="429,2">
              <v:shape style="position:absolute;left:3692;top:6372;width:429;height:2" coordorigin="3692,6372" coordsize="429,0" path="m3692,6372l4121,6372e" filled="f" stroked="t" strokeweight=".5251pt" strokecolor="#231916">
                <v:path arrowok="t"/>
              </v:shape>
            </v:group>
            <v:group style="position:absolute;left:2115;top:6372;width:429;height:2" coordorigin="2115,6372" coordsize="429,2">
              <v:shape style="position:absolute;left:2115;top:6372;width:429;height:2" coordorigin="2115,6372" coordsize="429,0" path="m2115,6372l2544,6372e" filled="f" stroked="t" strokeweight=".5251pt" strokecolor="#231916">
                <v:path arrowok="t"/>
              </v:shape>
            </v:group>
            <v:group style="position:absolute;left:2498;top:5748;width:2;height:593" coordorigin="2498,5748" coordsize="2,593">
              <v:shape style="position:absolute;left:2498;top:5748;width:2;height:593" coordorigin="2498,5748" coordsize="0,593" path="m2498,5748l2498,6341e" filled="f" stroked="t" strokeweight=".5252pt" strokecolor="#231916">
                <v:path arrowok="t"/>
              </v:shape>
            </v:group>
            <v:group style="position:absolute;left:3738;top:5748;width:2;height:593" coordorigin="3738,5748" coordsize="2,593">
              <v:shape style="position:absolute;left:3738;top:5748;width:2;height:593" coordorigin="3738,5748" coordsize="0,593" path="m3738,5748l3738,6341e" filled="f" stroked="t" strokeweight=".5252pt" strokecolor="#231916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18" w:lineRule="auto" w:before="79"/>
        <w:ind w:left="1136" w:right="1144" w:hanging="1"/>
        <w:jc w:val="center"/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Venue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Location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b w:val="0"/>
          <w:bCs w:val="0"/>
          <w:color w:val="231916"/>
          <w:spacing w:val="0"/>
          <w:w w:val="100"/>
        </w:rPr>
        <w:t>Clark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Opera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Memphis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6745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29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olf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River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P</w:t>
      </w:r>
      <w:r>
        <w:rPr>
          <w:b w:val="0"/>
          <w:bCs w:val="0"/>
          <w:color w:val="231916"/>
          <w:spacing w:val="0"/>
          <w:w w:val="100"/>
        </w:rPr>
        <w:t>arkway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Memphis,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38120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2"/>
        <w:ind w:left="343" w:right="404" w:firstLine="0"/>
        <w:jc w:val="center"/>
        <w:rPr>
          <w:rFonts w:ascii="Edwardian Script ITC" w:hAnsi="Edwardian Script ITC" w:cs="Edwardian Script ITC" w:eastAsia="Edwardian Script ITC"/>
          <w:sz w:val="30"/>
          <w:szCs w:val="30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Reception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to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follow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immediately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center"/>
        <w:rPr>
          <w:rFonts w:ascii="Edwardian Script ITC" w:hAnsi="Edwardian Script ITC" w:cs="Edwardian Script ITC" w:eastAsia="Edwardian Script ITC"/>
          <w:sz w:val="30"/>
          <w:szCs w:val="30"/>
        </w:rPr>
        <w:sectPr>
          <w:type w:val="continuous"/>
          <w:pgSz w:w="6237" w:h="9640"/>
          <w:pgMar w:top="840" w:bottom="280" w:left="820" w:right="820"/>
        </w:sectPr>
      </w:pPr>
    </w:p>
    <w:p>
      <w:pPr>
        <w:ind w:left="114" w:right="0" w:firstLine="0"/>
        <w:jc w:val="left"/>
        <w:rPr>
          <w:rFonts w:ascii="Edwardian Script ITC" w:hAnsi="Edwardian Script ITC" w:cs="Edwardian Script ITC" w:eastAsia="Edwardian Script ITC"/>
          <w:sz w:val="72"/>
          <w:szCs w:val="72"/>
        </w:rPr>
      </w:pPr>
      <w:r>
        <w:rPr/>
        <w:pict>
          <v:group style="position:absolute;margin-left:-.1077pt;margin-top:-.107999pt;width:312.0267pt;height:482.1058pt;mso-position-horizontal-relative:page;mso-position-vertical-relative:page;z-index:-117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283;top:283;width:5669;height:9071" type="#_x0000_t75">
                <v:imagedata r:id="rId8" o:title=""/>
              </v:shape>
              <v:shape style="position:absolute;left:283;top:1978;width:5669;height:5807" type="#_x0000_t75">
                <v:imagedata r:id="rId9" o:title=""/>
              </v:shape>
            </v:group>
            <w10:wrap type="none"/>
          </v:group>
        </w:pict>
      </w:r>
      <w:bookmarkStart w:name="页 2" w:id="2"/>
      <w:bookmarkEnd w:id="2"/>
      <w:r>
        <w:rPr/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Amanda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&amp;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Michael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before="60"/>
        <w:ind w:left="1050" w:right="0" w:firstLine="0"/>
        <w:jc w:val="left"/>
        <w:rPr>
          <w:rFonts w:ascii="GoudyCatalog BT" w:hAnsi="GoudyCatalog BT" w:cs="GoudyCatalog BT" w:eastAsia="GoudyCatalog BT"/>
          <w:sz w:val="26"/>
          <w:szCs w:val="26"/>
        </w:rPr>
      </w:pP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ARE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GETTING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MARRIED</w:t>
      </w:r>
      <w:r>
        <w:rPr>
          <w:rFonts w:ascii="GoudyCatalog BT" w:hAnsi="GoudyCatalog BT" w:cs="GoudyCatalog BT" w:eastAsia="GoudyCatalog BT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765" w:lineRule="exact"/>
        <w:ind w:right="0"/>
        <w:jc w:val="center"/>
      </w:pPr>
      <w:r>
        <w:rPr>
          <w:b w:val="0"/>
          <w:bCs w:val="0"/>
          <w:color w:val="8F3347"/>
          <w:spacing w:val="0"/>
          <w:w w:val="100"/>
        </w:rPr>
        <w:t>S</w:t>
      </w:r>
      <w:r>
        <w:rPr>
          <w:b w:val="0"/>
          <w:bCs w:val="0"/>
          <w:color w:val="8F3347"/>
          <w:spacing w:val="-36"/>
          <w:w w:val="100"/>
        </w:rPr>
        <w:t>A</w:t>
      </w:r>
      <w:r>
        <w:rPr>
          <w:b w:val="0"/>
          <w:bCs w:val="0"/>
          <w:color w:val="8F3347"/>
          <w:spacing w:val="0"/>
          <w:w w:val="100"/>
        </w:rPr>
        <w:t>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56" w:lineRule="exact"/>
        <w:ind w:left="147" w:right="0" w:firstLine="0"/>
        <w:jc w:val="center"/>
        <w:rPr>
          <w:rFonts w:ascii="Amaze" w:hAnsi="Amaze" w:cs="Amaze" w:eastAsia="Amaze"/>
          <w:sz w:val="48"/>
          <w:szCs w:val="48"/>
        </w:rPr>
      </w:pPr>
      <w:r>
        <w:rPr>
          <w:rFonts w:ascii="Amaze" w:hAnsi="Amaze" w:cs="Amaze" w:eastAsia="Amaze"/>
          <w:b w:val="0"/>
          <w:bCs w:val="0"/>
          <w:color w:val="231916"/>
          <w:spacing w:val="0"/>
          <w:w w:val="100"/>
          <w:sz w:val="48"/>
          <w:szCs w:val="48"/>
        </w:rPr>
        <w:t>the</w:t>
      </w:r>
      <w:r>
        <w:rPr>
          <w:rFonts w:ascii="Amaze" w:hAnsi="Amaze" w:cs="Amaze" w:eastAsia="Amaze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pStyle w:val="Heading1"/>
        <w:spacing w:line="745" w:lineRule="exact"/>
        <w:ind w:left="203" w:right="0"/>
        <w:jc w:val="center"/>
      </w:pPr>
      <w:r>
        <w:rPr>
          <w:b w:val="0"/>
          <w:bCs w:val="0"/>
          <w:color w:val="8F3347"/>
          <w:spacing w:val="-12"/>
          <w:w w:val="100"/>
        </w:rPr>
        <w:t>D</w:t>
      </w:r>
      <w:r>
        <w:rPr>
          <w:b w:val="0"/>
          <w:bCs w:val="0"/>
          <w:color w:val="8F3347"/>
          <w:spacing w:val="-36"/>
          <w:w w:val="100"/>
        </w:rPr>
        <w:t>A</w:t>
      </w:r>
      <w:r>
        <w:rPr>
          <w:b w:val="0"/>
          <w:bCs w:val="0"/>
          <w:color w:val="8F3347"/>
          <w:spacing w:val="0"/>
          <w:w w:val="100"/>
        </w:rPr>
        <w:t>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5" w:right="0" w:firstLine="0"/>
        <w:jc w:val="center"/>
        <w:rPr>
          <w:rFonts w:ascii="GoudyCatalog BT" w:hAnsi="GoudyCatalog BT" w:cs="GoudyCatalog BT" w:eastAsia="GoudyCatalog BT"/>
          <w:sz w:val="24"/>
          <w:szCs w:val="24"/>
        </w:rPr>
      </w:pP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S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14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TUR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5"/>
          <w:w w:val="100"/>
          <w:sz w:val="24"/>
          <w:szCs w:val="24"/>
        </w:rPr>
        <w:t>D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14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32"/>
          <w:w w:val="100"/>
          <w:sz w:val="24"/>
          <w:szCs w:val="24"/>
        </w:rPr>
        <w:t>Y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,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5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UGUST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26,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2023</w:t>
      </w:r>
      <w:r>
        <w:rPr>
          <w:rFonts w:ascii="GoudyCatalog BT" w:hAnsi="GoudyCatalog BT" w:cs="GoudyCatalog BT" w:eastAsia="GoudyCatalog BT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MEMPHIS,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TENNESSEE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96" w:lineRule="exact" w:before="93"/>
        <w:ind w:left="1463" w:right="850" w:hanging="442"/>
        <w:jc w:val="left"/>
        <w:rPr>
          <w:rFonts w:ascii="Monotype Corsiva" w:hAnsi="Monotype Corsiva" w:cs="Monotype Corsiva" w:eastAsia="Monotype Corsiva"/>
          <w:sz w:val="20"/>
          <w:szCs w:val="20"/>
        </w:rPr>
      </w:pP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Joy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will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be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complete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with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your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presence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and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blessing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on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special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day.</w:t>
      </w:r>
      <w:r>
        <w:rPr>
          <w:rFonts w:ascii="Monotype Corsiva" w:hAnsi="Monotype Corsiva" w:cs="Monotype Corsiva" w:eastAsia="Monotype Corsiva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sectPr>
      <w:pgSz w:w="6237" w:h="9640"/>
      <w:pgMar w:top="720" w:bottom="280" w:left="5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onotype Corsiva">
    <w:altName w:val="Monotype Corsiva"/>
    <w:charset w:val="0"/>
    <w:family w:val="script"/>
    <w:pitch w:val="variable"/>
  </w:font>
  <w:font w:name="GoudyCatalog BT">
    <w:altName w:val="GoudyCatalog BT"/>
    <w:charset w:val="0"/>
    <w:family w:val="roman"/>
    <w:pitch w:val="variable"/>
  </w:font>
  <w:font w:name="Amaze">
    <w:altName w:val="Amaze"/>
    <w:charset w:val="0"/>
    <w:family w:val="swiss"/>
    <w:pitch w:val="variable"/>
  </w:font>
  <w:font w:name="Edwardian Script ITC">
    <w:altName w:val="Edwardian Script ITC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4"/>
    </w:pPr>
    <w:rPr>
      <w:rFonts w:ascii="GoudyCatalog BT" w:hAnsi="GoudyCatalog BT" w:eastAsia="GoudyCatalog BT"/>
      <w:sz w:val="22"/>
      <w:szCs w:val="22"/>
    </w:rPr>
  </w:style>
  <w:style w:styleId="Heading1" w:type="paragraph">
    <w:name w:val="Heading 1"/>
    <w:basedOn w:val="Normal"/>
    <w:uiPriority w:val="1"/>
    <w:qFormat/>
    <w:pPr>
      <w:ind w:left="175"/>
      <w:outlineLvl w:val="1"/>
    </w:pPr>
    <w:rPr>
      <w:rFonts w:ascii="GoudyCatalog BT" w:hAnsi="GoudyCatalog BT" w:eastAsia="GoudyCatalog BT"/>
      <w:sz w:val="64"/>
      <w:szCs w:val="64"/>
    </w:rPr>
  </w:style>
  <w:style w:styleId="Heading2" w:type="paragraph">
    <w:name w:val="Heading 2"/>
    <w:basedOn w:val="Normal"/>
    <w:uiPriority w:val="1"/>
    <w:qFormat/>
    <w:pPr>
      <w:ind w:left="0"/>
      <w:outlineLvl w:val="2"/>
    </w:pPr>
    <w:rPr>
      <w:rFonts w:ascii="GoudyCatalog BT" w:hAnsi="GoudyCatalog BT" w:eastAsia="GoudyCatalog BT"/>
      <w:sz w:val="46"/>
      <w:szCs w:val="4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2023-09-12T10:26:24Z</dcterms:created>
  <dcterms:modified xsi:type="dcterms:W3CDTF">2023-09-12T10:26:24Z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