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4"/>
        <w:ind w:left="0" w:right="58" w:firstLine="0"/>
        <w:jc w:val="center"/>
        <w:rPr>
          <w:rFonts w:ascii="Monotype Corsiva" w:hAnsi="Monotype Corsiva" w:cs="Monotype Corsiva" w:eastAsia="Monotype Corsiva"/>
          <w:sz w:val="22"/>
          <w:szCs w:val="22"/>
        </w:rPr>
      </w:pPr>
      <w:bookmarkStart w:name="页 1" w:id="1"/>
      <w:bookmarkEnd w:id="1"/>
      <w:r>
        <w:rPr/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“By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grace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&amp;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of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lord”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0"/>
        <w:jc w:val="center"/>
      </w:pPr>
      <w:r>
        <w:rPr>
          <w:b w:val="0"/>
          <w:bCs w:val="0"/>
          <w:color w:val="B3801E"/>
          <w:spacing w:val="0"/>
          <w:w w:val="100"/>
        </w:rPr>
        <w:t>AMAN</w:t>
      </w:r>
      <w:r>
        <w:rPr>
          <w:b w:val="0"/>
          <w:bCs w:val="0"/>
          <w:color w:val="B3801E"/>
          <w:spacing w:val="-9"/>
          <w:w w:val="100"/>
        </w:rPr>
        <w:t>D</w:t>
      </w:r>
      <w:r>
        <w:rPr>
          <w:b w:val="0"/>
          <w:bCs w:val="0"/>
          <w:color w:val="B3801E"/>
          <w:spacing w:val="0"/>
          <w:w w:val="100"/>
        </w:rPr>
        <w:t>A</w:t>
      </w:r>
      <w:r>
        <w:rPr>
          <w:b w:val="0"/>
          <w:bCs w:val="0"/>
          <w:color w:val="B3801E"/>
          <w:spacing w:val="0"/>
          <w:w w:val="100"/>
        </w:rPr>
        <w:t> </w:t>
      </w:r>
      <w:r>
        <w:rPr>
          <w:b w:val="0"/>
          <w:bCs w:val="0"/>
          <w:color w:val="B3801E"/>
          <w:spacing w:val="0"/>
          <w:w w:val="100"/>
        </w:rPr>
        <w:t>WHITE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99" w:lineRule="exact"/>
        <w:ind w:left="0" w:right="33" w:firstLine="0"/>
        <w:jc w:val="center"/>
        <w:rPr>
          <w:rFonts w:ascii="Edwardian Script ITC" w:hAnsi="Edwardian Script ITC" w:cs="Edwardian Script ITC" w:eastAsia="Edwardian Script ITC"/>
          <w:sz w:val="51"/>
          <w:szCs w:val="5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and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2"/>
        <w:ind w:left="401" w:right="404"/>
        <w:jc w:val="center"/>
      </w:pPr>
      <w:r>
        <w:rPr>
          <w:b w:val="0"/>
          <w:bCs w:val="0"/>
          <w:color w:val="B3801E"/>
          <w:spacing w:val="0"/>
          <w:w w:val="100"/>
        </w:rPr>
        <w:t>MICHAEL</w:t>
      </w:r>
      <w:r>
        <w:rPr>
          <w:b w:val="0"/>
          <w:bCs w:val="0"/>
          <w:color w:val="B3801E"/>
          <w:spacing w:val="0"/>
          <w:w w:val="100"/>
        </w:rPr>
        <w:t> </w:t>
      </w:r>
      <w:r>
        <w:rPr>
          <w:b w:val="0"/>
          <w:bCs w:val="0"/>
          <w:color w:val="B3801E"/>
          <w:spacing w:val="0"/>
          <w:w w:val="100"/>
        </w:rPr>
        <w:t>SMITH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8" w:lineRule="exact" w:before="86"/>
        <w:ind w:left="1123" w:right="308" w:hanging="814"/>
        <w:jc w:val="left"/>
      </w:pPr>
      <w:r>
        <w:rPr>
          <w:b w:val="0"/>
          <w:bCs w:val="0"/>
          <w:color w:val="231916"/>
          <w:spacing w:val="0"/>
          <w:w w:val="100"/>
        </w:rPr>
        <w:t>cordially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marriage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</w:t>
      </w:r>
      <w:r>
        <w:rPr>
          <w:b w:val="0"/>
          <w:bCs w:val="0"/>
          <w:color w:val="231916"/>
          <w:spacing w:val="-1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327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269501pt;margin-top:-2.504585pt;width:34.848002pt;height:33.0pt;mso-position-horizontal-relative:page;mso-position-vertical-relative:paragraph;z-index:-118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GoudyCatalog BT" w:hAnsi="GoudyCatalog BT" w:cs="GoudyCatalog BT" w:eastAsia="GoudyCatalog BT"/>
                      <w:sz w:val="66"/>
                      <w:szCs w:val="66"/>
                    </w:rPr>
                  </w:pP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231916"/>
                      <w:spacing w:val="0"/>
                      <w:w w:val="100"/>
                      <w:sz w:val="66"/>
                      <w:szCs w:val="66"/>
                    </w:rPr>
                    <w:t>26</w:t>
                  </w: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</w:t>
      </w:r>
      <w:r>
        <w:rPr>
          <w:b w:val="0"/>
          <w:bCs w:val="0"/>
          <w:color w:val="231916"/>
          <w:spacing w:val="-4"/>
          <w:w w:val="100"/>
        </w:rPr>
        <w:t>D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25" w:right="0"/>
        <w:jc w:val="left"/>
      </w:pPr>
      <w:r>
        <w:rPr>
          <w:b w:val="0"/>
          <w:bCs w:val="0"/>
          <w:color w:val="231916"/>
          <w:spacing w:val="0"/>
          <w:w w:val="100"/>
        </w:rPr>
        <w:t>3:30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spacing w:line="238" w:lineRule="exact"/>
        <w:ind w:left="327" w:right="581"/>
        <w:jc w:val="left"/>
      </w:pPr>
      <w:r>
        <w:rPr>
          <w:b w:val="0"/>
          <w:bCs w:val="0"/>
          <w:color w:val="231916"/>
          <w:spacing w:val="-4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UGUST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exact"/>
        <w:jc w:val="left"/>
        <w:sectPr>
          <w:type w:val="continuous"/>
          <w:pgSz w:w="6237" w:h="9640"/>
          <w:pgMar w:top="840" w:bottom="280" w:left="820" w:right="820"/>
          <w:cols w:num="2" w:equalWidth="0">
            <w:col w:w="2643" w:space="119"/>
            <w:col w:w="18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119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5352" type="#_x0000_t75">
                <v:imagedata r:id="rId5" o:title=""/>
              </v:shape>
              <v:shape style="position:absolute;left:283;top:4814;width:5669;height:4540" type="#_x0000_t75">
                <v:imagedata r:id="rId6" o:title=""/>
              </v:shape>
              <v:shape style="position:absolute;left:283;top:283;width:5669;height:9071" type="#_x0000_t75">
                <v:imagedata r:id="rId7" o:title=""/>
              </v:shape>
            </v:group>
            <v:group style="position:absolute;left:3470;top:3599;width:1181;height:107" coordorigin="3470,3599" coordsize="1181,107">
              <v:shape style="position:absolute;left:3470;top:3599;width:1181;height:107" coordorigin="3470,3599" coordsize="1181,107" path="m3591,3599l3470,3655,3595,3706,3594,3684,3593,3664,4514,3664,4512,3663,4521,3662,4530,3662,4539,3662,4577,3662,4576,3661,4591,3661,4631,3661,4630,3659,4651,3659,4650,3648,4642,3648,3593,3648,3591,3599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77,3662l4539,3662,4540,3663,4540,3663,4542,3665,4576,3687,4593,3698,4601,3703,4607,3691,4594,3677,4585,3669,4577,3662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14,3664l4472,3664,4473,3665,4475,3666,4476,3667,4534,3699,4542,3702,4551,3692,4534,3677,4514,3664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31,3661l4591,3661,4592,3661,4593,3662,4602,3667,4618,3678,4636,3691,4647,3687,4646,3674,4641,3669,4635,3664,4631,3661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25,3615l4508,3618,4492,3631,4477,3644,3593,3648,4642,3648,4637,3648,4630,3648,4623,3647,4624,3646,4588,3646,4575,3646,4569,3646,4570,3645,4538,3645,4516,3645,4521,3641,4526,3637,4533,3624,4525,3615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44,3607l4626,3612,4620,3618,4605,3631,4598,3637,4589,3644,4589,3645,4588,3646,4624,3646,4636,3637,4643,3633,4651,3616,4644,3607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84,3607l4564,3615,4550,3630,4538,3645,4570,3645,4581,3633,4593,3613,4584,3607xe" filled="t" fillcolor="#231916" stroked="f">
                <v:path arrowok="t"/>
                <v:fill type="solid"/>
              </v:shape>
            </v:group>
            <v:group style="position:absolute;left:1585;top:3599;width:1165;height:107" coordorigin="1585,3599" coordsize="1165,107">
              <v:shape style="position:absolute;left:1585;top:3599;width:1165;height:107" coordorigin="1585,3599" coordsize="1165,107" path="m2745,3664l1764,3664,2643,3664,2643,3684,2642,3706,2745,3664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53,3661l1645,3661,1660,3661,1651,3669,1642,3677,1629,3691,1636,3703,1644,3698,1660,3687,1694,3665,1696,3663,1697,3663,1697,3662,2749,3662,2753,3661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49,3662l1697,3662,1706,3662,1715,3662,1724,3663,1702,3677,1685,3692,1694,3702,1702,3699,1760,3667,1762,3666,1763,3665,1764,3664,2745,3664,2749,3662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592,3607l1585,3616,1593,3633,1601,3637,1613,3647,1606,3648,1600,3648,1586,3648,1585,3659,1607,3659,1601,3664,1596,3669,1590,3674,1589,3687,1601,3691,1618,3678,1634,3667,1644,3662,1645,3661,2753,3661,2766,3655,2750,3648,2644,3648,1648,3646,1648,3645,1647,3644,1638,3637,1631,3631,1616,3618,1610,3612,159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645,3599l2644,3648,2750,3648,2645,3599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652,3607l1643,3613,1655,3633,1667,3646,1661,3646,1648,3646,2285,3646,1699,3645,1686,3630,1672,3615,165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711,3615l1704,3624,1711,3637,1715,3641,1720,3645,1699,3645,1996,3645,1759,3644,1744,3631,1728,3618,1711,3615xe" filled="t" fillcolor="#231916" stroked="f">
                <v:path arrowok="t"/>
                <v:fill type="solid"/>
              </v:shape>
            </v:group>
            <v:group style="position:absolute;left:2481;top:5496;width:1275;height:224" coordorigin="2481,5496" coordsize="1275,224">
              <v:shape style="position:absolute;left:2481;top:5496;width:1275;height:224" coordorigin="2481,5496" coordsize="1275,224" path="m2652,5562l2586,5570,2514,5600,2481,5656,2481,5672,2485,5688,2497,5704,2513,5716,2530,5720,2548,5720,2566,5716,2571,5712,2536,5712,2517,5708,2502,5694,2495,5676,2494,5656,2500,5636,2545,5594,2602,5574,2621,5572,2749,5572,2728,5570,2708,5566,2689,5564,2671,5564,2652,556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61,5650l3653,5652,3642,5666,3643,5676,3645,5686,3654,5704,3671,5716,3692,5720,3711,5720,3728,5712,3691,5712,3675,5708,3660,5690,3663,5676,3664,5674,3665,5672,3671,5664,3671,5658,3661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574,5650l2564,5658,2565,5664,2571,5674,2575,5680,2577,5696,2571,5706,2555,5710,2536,5712,2571,5712,2583,5702,2591,5684,2590,5662,2589,5660,2583,5652,2574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59,5572l3606,5572,3643,5576,3666,5584,3730,5626,3742,5662,3739,5680,3725,5698,3709,5710,3691,5712,3728,5712,3742,5700,3752,5680,3756,5662,3754,5644,3716,5596,3674,5578,365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97,5668l2848,5668,2853,5670,2871,5678,2929,5696,2951,5700,2972,5704,3010,5708,3035,5706,3056,5704,3075,5700,3079,5698,3005,5698,2989,5696,2966,5692,2945,5686,2926,5680,2909,5672,289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35,5672l3119,5672,3123,5676,3138,5688,3156,5698,3179,5704,3198,5708,3216,5708,3258,5704,3277,5700,3296,5698,3186,5698,3164,5690,3146,5682,3135,56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31,5618l2712,5620,2694,5626,2672,5638,2662,5654,2664,5680,2675,5692,2694,5700,2714,5704,2733,5704,2755,5700,2776,5694,2704,5694,2688,5690,2672,5678,2670,5660,2674,5646,2683,5642,2692,5638,2712,5634,2731,5632,2804,5632,2772,5622,2731,561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417,5668l3392,5668,3398,5670,3417,5680,3435,5686,3454,5694,3493,5702,3514,5704,3533,5702,3552,5698,3555,5696,3508,5696,3468,5688,3449,5682,3428,5672,341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18,5496l3085,5562,3085,5570,3085,5590,3088,5610,3093,5626,3099,5642,3103,5650,3104,5654,3111,5662,3110,5664,3104,5670,3088,5684,3070,5692,3045,5696,3023,5698,3079,5698,3091,5692,3108,5682,3111,5678,3117,5672,3135,5672,3126,5664,3126,5662,3130,5656,3132,5652,3118,5652,3116,5650,3115,5650,3113,5648,3105,5628,3100,5610,3097,5590,3097,5578,3097,5566,3124,5520,3143,5520,3141,5516,3131,5504,3118,549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352,5636l3322,5636,3331,5638,3357,5650,3366,5654,3365,5656,3363,5658,3362,5658,3341,5668,3322,5674,3304,5682,3284,5688,3261,5692,3240,5696,3221,5698,3296,5698,3317,5694,3337,5688,3355,5682,3373,5674,3387,5668,3417,5668,3406,5664,3406,5662,3408,5660,3410,5658,3420,5654,3428,5650,3384,5650,3380,5648,3368,5644,3359,5640,3352,563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53,5634l3522,5634,3540,5638,3554,5644,3566,5660,3564,5676,3541,5690,3523,5696,3555,5696,3568,5686,3575,5670,3573,5652,3553,563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04,5632l2731,5632,2751,5634,2775,5640,2794,5646,2811,5652,2826,5658,2828,5660,2830,5662,2827,5664,2826,5664,2824,5666,2787,5682,2768,5688,2748,5692,2722,5694,2776,5694,2795,5688,2813,5682,2830,5674,2844,5668,2897,5668,2891,5666,2874,5658,2872,5656,2869,5654,2875,5652,2881,5650,2851,5650,2829,5640,2804,563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65,5640l2923,5640,2946,5648,2965,5654,2982,5656,3004,5656,3022,5650,3034,5644,2977,5644,2965,564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52,5608l3231,5608,3213,5614,3205,5616,3199,5620,3198,5638,3201,5642,3208,5648,3227,5654,3247,5656,3268,5654,3288,5650,3306,5644,3229,5644,3212,5640,3207,5636,3208,5624,3212,5622,3228,5618,3248,5614,3292,5614,3272,5610,3252,560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43,5520l3124,5520,3128,5526,3133,5534,3138,5582,3137,5598,3133,5618,3129,5634,3124,5644,3120,5652,3132,5652,3139,5638,3146,5618,3150,5600,3152,5580,3152,5562,3150,5542,3143,55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49,5572l2666,5572,2706,5576,2725,5580,2780,5592,2800,5598,2838,5610,2856,5618,2875,5624,2881,5626,2887,5628,2889,5630,2889,5632,2887,5634,2876,5640,2867,5644,2854,5650,2881,5650,2886,5646,2904,5640,2965,5640,2959,5638,2939,5630,2938,5628,2938,5626,2940,5624,2941,5624,2954,5620,2914,5620,2907,5618,2888,5610,2870,5604,2851,5596,2831,5592,2793,5580,274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18,5620l3493,5620,3472,5622,3453,5624,3435,5630,3419,5636,3406,5640,3396,5644,3384,5650,3428,5650,3437,5648,3456,5640,3475,5636,3495,5634,3553,5634,3535,5624,3518,56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025,5614l2988,5614,3007,5618,3023,5620,3028,5624,3028,5636,3023,5640,3011,5644,3034,5644,3038,5638,3036,5620,3030,5616,3025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92,5614l3248,5614,3268,5616,3288,5622,3294,5624,3296,5626,3297,5628,3296,5628,3294,5630,3284,5634,3276,5638,3267,5640,3248,5644,3306,5644,3322,5636,3352,5636,3348,5634,3347,5632,3346,5632,3347,5630,3348,5628,3371,5620,3315,5620,3311,5618,3292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97,5606l2984,5608,2964,5608,2944,5612,2919,5620,2954,5620,2960,5618,2980,5616,2988,5614,3025,5614,3011,5608,2997,560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98,5562l3579,5562,3555,5564,3514,5568,3495,5572,3478,5574,3455,5578,3434,5582,3414,5588,3395,5594,3377,5598,3360,5604,3339,5614,3332,5616,3320,5620,3371,5620,3406,5608,3444,5596,3465,5590,3486,5584,3505,5580,3524,5578,3543,5574,3565,5572,3659,5572,3654,5570,3635,5566,3598,5562xe" filled="t" fillcolor="#231916" stroked="f">
                <v:path arrowok="t"/>
                <v:fill type="solid"/>
              </v:shape>
            </v:group>
            <v:group style="position:absolute;left:3692;top:5717;width:429;height:2" coordorigin="3692,5717" coordsize="429,2">
              <v:shape style="position:absolute;left:3692;top:5717;width:429;height:2" coordorigin="3692,5717" coordsize="429,0" path="m3692,5717l4121,5717e" filled="f" stroked="t" strokeweight=".5252pt" strokecolor="#231916">
                <v:path arrowok="t"/>
              </v:shape>
            </v:group>
            <v:group style="position:absolute;left:2115;top:5717;width:429;height:2" coordorigin="2115,5717" coordsize="429,2">
              <v:shape style="position:absolute;left:2115;top:5717;width:429;height:2" coordorigin="2115,5717" coordsize="429,0" path="m2115,5717l2544,5717e" filled="f" stroked="t" strokeweight=".5252pt" strokecolor="#231916">
                <v:path arrowok="t"/>
              </v:shape>
            </v:group>
            <v:group style="position:absolute;left:2481;top:6369;width:1275;height:224" coordorigin="2481,6369" coordsize="1275,224">
              <v:shape style="position:absolute;left:2481;top:6369;width:1275;height:224" coordorigin="2481,6369" coordsize="1275,224" path="m3079,6393l3023,6393,3045,6395,3070,6399,3088,6407,3104,6421,3110,6427,3111,6429,3104,6437,3103,6441,3085,6501,3085,6527,3085,6547,3091,6567,3101,6583,3108,6591,3118,6593,3131,6587,3141,6575,3143,6571,3124,6571,3109,6569,3105,6565,3100,6549,3098,6539,3097,6523,3097,6501,3113,6443,3116,6439,3118,6437,3131,6437,3126,6427,3126,6425,3134,6419,3117,6419,3111,6413,3108,6409,3091,6399,3079,639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131,6437l3120,6437,3124,6447,3129,6457,3133,6473,3137,6491,3138,6507,3138,6515,3138,6531,3124,6571,3143,6571,3150,6549,3152,6529,3152,6509,3150,6491,3146,6471,3139,6453,3131,643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48,6369l2530,6369,2513,6375,2497,6387,2485,6403,2481,6417,2481,6435,2514,6491,2568,6517,2652,6529,2671,6527,2689,6527,2708,6525,2728,6521,2749,6519,2621,6519,2602,6517,2545,6497,2500,6455,2494,6435,2495,6415,2502,6397,2517,6383,2536,6377,2569,6377,2566,6375,2548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71,6471l3320,6471,3332,6475,3339,6477,3360,6485,3434,6509,3514,6521,3534,6525,3579,6529,3598,6529,3635,6525,3654,6519,3565,6519,3543,6515,3505,6511,3486,6505,3465,6501,3444,6495,3406,6483,3371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881,6441l2854,6441,2867,6447,2876,6451,2887,6457,2889,6459,2889,6461,2887,6463,2881,6465,2875,6467,2838,6479,2819,6487,2780,6499,2725,6511,2706,6513,2686,6517,2666,6517,2644,6519,2749,6519,2793,6511,2888,6481,2907,6473,2914,6471,2954,6471,2941,6467,2940,6467,2938,6465,2938,6463,2939,6461,2959,6453,2965,6451,2904,6451,2886,6445,2881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728,6379l3691,6379,3709,6381,3725,6391,3739,6409,3742,6427,3738,6447,3686,6499,3606,6519,3654,6519,3716,6495,3754,6447,3756,6429,3752,6411,3742,6389,3728,637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954,6471l2919,6471,2944,6479,2984,6483,2997,6485,3011,6483,3025,6477,2988,6477,2980,6475,2960,6473,2954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47,6435l3227,6437,3208,6443,3201,6447,3198,6453,3199,6469,3205,6475,3213,6477,3231,6483,3252,6483,3272,6481,3292,6477,3248,6477,3228,6473,3212,6469,3208,6467,3207,6455,3212,6451,3229,6447,3306,6447,3288,6441,3268,6437,3247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30,6445l2997,6445,3004,6447,3011,6447,3023,6451,3028,6455,3028,6467,3023,6471,3007,6473,2988,6477,3025,6477,3030,6475,3036,6471,3038,6453,3034,6447,3030,644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06,6447l3248,6447,3267,6451,3276,6453,3284,6457,3294,6461,3296,6463,3297,6463,3296,6465,3294,6467,3288,6469,3248,6477,3292,6477,3311,6473,3315,6471,3371,6471,3348,6463,3347,6461,3346,6459,3347,6459,3348,6457,3355,6453,3322,6453,3306,644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33,6387l2714,6387,2694,6391,2675,6399,2664,6411,2662,6435,2672,6451,2694,6465,2712,6469,2731,6471,2751,6471,2772,6469,2804,6459,2731,6459,2712,6457,2692,6453,2683,6449,2674,6445,2670,6431,2672,6413,2688,6401,2704,6397,2776,6397,2755,6391,27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432,6441l3384,6441,3396,6445,3406,6451,3419,6455,3435,6461,3453,6465,3472,6469,3493,6471,3518,6471,3535,6467,3550,6457,3495,6457,3475,6455,3437,6443,3432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76,6397l2722,6397,2748,6399,2768,6403,2787,6409,2824,6425,2826,6425,2827,6427,2830,6429,2828,6431,2826,6433,2811,6437,2794,6443,2775,6449,2751,6457,2731,6459,2804,6459,2829,6451,2851,6441,2881,6441,2875,6439,2869,6437,2872,6433,2874,6433,2891,6425,2897,6423,2844,6423,2830,6417,2813,6409,2795,6403,2776,639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55,6395l3523,6395,3541,6401,3564,6415,3566,6431,3554,6447,3540,6453,3522,6457,3550,6457,3553,6455,3573,6437,3575,6421,3568,6405,3555,639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86,6391l3203,6391,3221,6393,3261,6397,3284,6403,3304,6409,3322,6417,3341,6423,3362,6433,3363,6433,3365,6435,3366,6437,3331,6453,3355,6453,3359,6451,3368,6447,3380,6441,3432,6441,3428,6439,3420,6437,3410,6433,3408,6431,3406,6429,3406,6427,3415,6423,3387,6423,3373,6417,3355,6409,3337,6403,3317,6397,3296,6393,3286,639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04,6435l2982,6435,2965,6437,2946,6441,2923,6451,2965,6451,2977,6447,2997,6445,3030,6445,3022,6441,3004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69,6377l2536,6377,2555,6381,2571,6385,2577,6395,2575,6411,2571,6415,2565,6427,2564,6433,2574,6441,2583,6439,2589,6431,2590,6427,2591,6407,2583,6389,2569,637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692,6369l3643,6415,3642,6425,3653,6439,3661,6441,3671,6433,3671,6427,3665,6419,3664,6417,3663,6415,3660,6401,3675,6383,3691,6379,3728,6379,3711,6371,3692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10,6383l2972,6387,2951,6391,2929,6395,2871,6413,2853,6421,2848,6423,2897,6423,2909,6419,2926,6411,2945,6405,2966,6399,2989,6395,3005,6393,3079,6393,3075,6391,3056,6387,3035,6385,3010,638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33,6387l3514,6387,3493,6389,3454,6397,3435,6405,3417,6411,3398,6419,3392,6423,3415,6423,3428,6417,3449,6409,3468,6403,3508,6395,3555,6395,3552,6393,35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16,6383l3198,6383,3179,6387,3156,6393,3138,6401,3123,6415,3119,6419,3134,6419,3146,6409,3164,6399,3186,6393,3203,6391,3286,6391,3277,6389,3216,6383xe" filled="t" fillcolor="#231916" stroked="f">
                <v:path arrowok="t"/>
                <v:fill type="solid"/>
              </v:shape>
            </v:group>
            <v:group style="position:absolute;left:3692;top:6372;width:429;height:2" coordorigin="3692,6372" coordsize="429,2">
              <v:shape style="position:absolute;left:3692;top:6372;width:429;height:2" coordorigin="3692,6372" coordsize="429,0" path="m3692,6372l4121,6372e" filled="f" stroked="t" strokeweight=".5251pt" strokecolor="#231916">
                <v:path arrowok="t"/>
              </v:shape>
            </v:group>
            <v:group style="position:absolute;left:2115;top:6372;width:429;height:2" coordorigin="2115,6372" coordsize="429,2">
              <v:shape style="position:absolute;left:2115;top:6372;width:429;height:2" coordorigin="2115,6372" coordsize="429,0" path="m2115,6372l2544,6372e" filled="f" stroked="t" strokeweight=".5251pt" strokecolor="#231916">
                <v:path arrowok="t"/>
              </v:shape>
            </v:group>
            <v:group style="position:absolute;left:2498;top:5748;width:2;height:593" coordorigin="2498,5748" coordsize="2,593">
              <v:shape style="position:absolute;left:2498;top:5748;width:2;height:593" coordorigin="2498,5748" coordsize="0,593" path="m2498,5748l2498,6341e" filled="f" stroked="t" strokeweight=".5252pt" strokecolor="#231916">
                <v:path arrowok="t"/>
              </v:shape>
            </v:group>
            <v:group style="position:absolute;left:3738;top:5748;width:2;height:593" coordorigin="3738,5748" coordsize="2,593">
              <v:shape style="position:absolute;left:3738;top:5748;width:2;height:593" coordorigin="3738,5748" coordsize="0,593" path="m3738,5748l3738,6341e" filled="f" stroked="t" strokeweight=".5252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8" w:lineRule="auto" w:before="79"/>
        <w:ind w:left="1136" w:right="1144" w:hanging="1"/>
        <w:jc w:val="center"/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Venue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Location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b w:val="0"/>
          <w:bCs w:val="0"/>
          <w:color w:val="231916"/>
          <w:spacing w:val="0"/>
          <w:w w:val="100"/>
        </w:rPr>
        <w:t>Clark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Opera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6745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9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olf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River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P</w:t>
      </w:r>
      <w:r>
        <w:rPr>
          <w:b w:val="0"/>
          <w:bCs w:val="0"/>
          <w:color w:val="231916"/>
          <w:spacing w:val="0"/>
          <w:w w:val="100"/>
        </w:rPr>
        <w:t>arkway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38120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343" w:right="404" w:firstLine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Reception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to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follow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immediately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  <w:sectPr>
          <w:type w:val="continuous"/>
          <w:pgSz w:w="6237" w:h="9640"/>
          <w:pgMar w:top="840" w:bottom="280" w:left="820" w:right="820"/>
        </w:sectPr>
      </w:pPr>
    </w:p>
    <w:p>
      <w:pPr>
        <w:ind w:left="114" w:right="0" w:firstLine="0"/>
        <w:jc w:val="left"/>
        <w:rPr>
          <w:rFonts w:ascii="Edwardian Script ITC" w:hAnsi="Edwardian Script ITC" w:cs="Edwardian Script ITC" w:eastAsia="Edwardian Script ITC"/>
          <w:sz w:val="72"/>
          <w:szCs w:val="72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11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8" o:title=""/>
              </v:shape>
              <v:shape style="position:absolute;left:283;top:1978;width:5669;height:5807" type="#_x0000_t75">
                <v:imagedata r:id="rId9" o:title=""/>
              </v:shape>
            </v:group>
            <w10:wrap type="none"/>
          </v:group>
        </w:pict>
      </w:r>
      <w:bookmarkStart w:name="页 2" w:id="2"/>
      <w:bookmarkEnd w:id="2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Amanda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&amp;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Michael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before="60"/>
        <w:ind w:left="1050" w:right="0" w:firstLine="0"/>
        <w:jc w:val="left"/>
        <w:rPr>
          <w:rFonts w:ascii="GoudyCatalog BT" w:hAnsi="GoudyCatalog BT" w:cs="GoudyCatalog BT" w:eastAsia="GoudyCatalog BT"/>
          <w:sz w:val="26"/>
          <w:szCs w:val="26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ARE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GETTING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MARRIED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765" w:lineRule="exact"/>
        <w:ind w:right="0"/>
        <w:jc w:val="center"/>
      </w:pPr>
      <w:r>
        <w:rPr>
          <w:b w:val="0"/>
          <w:bCs w:val="0"/>
          <w:color w:val="B3801E"/>
          <w:spacing w:val="0"/>
          <w:w w:val="100"/>
        </w:rPr>
        <w:t>S</w:t>
      </w:r>
      <w:r>
        <w:rPr>
          <w:b w:val="0"/>
          <w:bCs w:val="0"/>
          <w:color w:val="B3801E"/>
          <w:spacing w:val="-36"/>
          <w:w w:val="100"/>
        </w:rPr>
        <w:t>A</w:t>
      </w:r>
      <w:r>
        <w:rPr>
          <w:b w:val="0"/>
          <w:bCs w:val="0"/>
          <w:color w:val="B3801E"/>
          <w:spacing w:val="0"/>
          <w:w w:val="100"/>
        </w:rPr>
        <w:t>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56" w:lineRule="exact"/>
        <w:ind w:left="147" w:right="0" w:firstLine="0"/>
        <w:jc w:val="center"/>
        <w:rPr>
          <w:rFonts w:ascii="Amaze" w:hAnsi="Amaze" w:cs="Amaze" w:eastAsia="Amaze"/>
          <w:sz w:val="48"/>
          <w:szCs w:val="48"/>
        </w:rPr>
      </w:pPr>
      <w:r>
        <w:rPr>
          <w:rFonts w:ascii="Amaze" w:hAnsi="Amaze" w:cs="Amaze" w:eastAsia="Amaze"/>
          <w:b w:val="0"/>
          <w:bCs w:val="0"/>
          <w:color w:val="231916"/>
          <w:spacing w:val="0"/>
          <w:w w:val="100"/>
          <w:sz w:val="48"/>
          <w:szCs w:val="48"/>
        </w:rPr>
        <w:t>the</w:t>
      </w:r>
      <w:r>
        <w:rPr>
          <w:rFonts w:ascii="Amaze" w:hAnsi="Amaze" w:cs="Amaze" w:eastAsia="Amaze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1"/>
        <w:spacing w:line="745" w:lineRule="exact"/>
        <w:ind w:left="203" w:right="0"/>
        <w:jc w:val="center"/>
      </w:pPr>
      <w:r>
        <w:rPr>
          <w:b w:val="0"/>
          <w:bCs w:val="0"/>
          <w:color w:val="B3801E"/>
          <w:spacing w:val="-12"/>
          <w:w w:val="100"/>
        </w:rPr>
        <w:t>D</w:t>
      </w:r>
      <w:r>
        <w:rPr>
          <w:b w:val="0"/>
          <w:bCs w:val="0"/>
          <w:color w:val="B3801E"/>
          <w:spacing w:val="-36"/>
          <w:w w:val="100"/>
        </w:rPr>
        <w:t>A</w:t>
      </w:r>
      <w:r>
        <w:rPr>
          <w:b w:val="0"/>
          <w:bCs w:val="0"/>
          <w:color w:val="B3801E"/>
          <w:spacing w:val="0"/>
          <w:w w:val="100"/>
        </w:rPr>
        <w:t>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" w:right="0" w:firstLine="0"/>
        <w:jc w:val="center"/>
        <w:rPr>
          <w:rFonts w:ascii="GoudyCatalog BT" w:hAnsi="GoudyCatalog BT" w:cs="GoudyCatalog BT" w:eastAsia="GoudyCatalog BT"/>
          <w:sz w:val="24"/>
          <w:szCs w:val="24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TUR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D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32"/>
          <w:w w:val="100"/>
          <w:sz w:val="24"/>
          <w:szCs w:val="24"/>
        </w:rPr>
        <w:t>Y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UGUST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26,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2023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TENNESSEE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96" w:lineRule="exact" w:before="93"/>
        <w:ind w:left="1463" w:right="850" w:hanging="442"/>
        <w:jc w:val="left"/>
        <w:rPr>
          <w:rFonts w:ascii="Monotype Corsiva" w:hAnsi="Monotype Corsiva" w:cs="Monotype Corsiva" w:eastAsia="Monotype Corsiva"/>
          <w:sz w:val="20"/>
          <w:szCs w:val="20"/>
        </w:rPr>
      </w:pP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Joy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will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complete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with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your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presence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and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on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special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day.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sectPr>
      <w:pgSz w:w="6237" w:h="9640"/>
      <w:pgMar w:top="720" w:bottom="280" w:left="5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Catalog BT">
    <w:altName w:val="GoudyCatalog BT"/>
    <w:charset w:val="0"/>
    <w:family w:val="roman"/>
    <w:pitch w:val="variable"/>
  </w:font>
  <w:font w:name="Amaze">
    <w:altName w:val="Amaze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Monotype Corsiva">
    <w:altName w:val="Monotype Corsiva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4"/>
    </w:pPr>
    <w:rPr>
      <w:rFonts w:ascii="GoudyCatalog BT" w:hAnsi="GoudyCatalog BT" w:eastAsia="GoudyCatalog BT"/>
      <w:sz w:val="22"/>
      <w:szCs w:val="22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GoudyCatalog BT" w:hAnsi="GoudyCatalog BT" w:eastAsia="GoudyCatalog BT"/>
      <w:sz w:val="64"/>
      <w:szCs w:val="64"/>
    </w:rPr>
  </w:style>
  <w:style w:styleId="Heading2" w:type="paragraph">
    <w:name w:val="Heading 2"/>
    <w:basedOn w:val="Normal"/>
    <w:uiPriority w:val="1"/>
    <w:qFormat/>
    <w:pPr>
      <w:ind w:left="0"/>
      <w:outlineLvl w:val="2"/>
    </w:pPr>
    <w:rPr>
      <w:rFonts w:ascii="GoudyCatalog BT" w:hAnsi="GoudyCatalog BT" w:eastAsia="GoudyCatalog BT"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2023-09-12T11:17:01Z</dcterms:created>
  <dcterms:modified xsi:type="dcterms:W3CDTF">2023-09-12T11:17:01Z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