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84"/>
        <w:ind w:left="0" w:right="58" w:firstLine="0"/>
        <w:jc w:val="center"/>
        <w:rPr>
          <w:rFonts w:ascii="Monotype Corsiva" w:hAnsi="Monotype Corsiva" w:cs="Monotype Corsiva" w:eastAsia="Monotype Corsiva"/>
          <w:sz w:val="22"/>
          <w:szCs w:val="22"/>
        </w:rPr>
      </w:pPr>
      <w:bookmarkStart w:name="页 1" w:id="1"/>
      <w:bookmarkEnd w:id="1"/>
      <w:r>
        <w:rPr/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“By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the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grace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&amp;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of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2"/>
          <w:szCs w:val="22"/>
        </w:rPr>
        <w:t>lord”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right="0"/>
        <w:jc w:val="center"/>
      </w:pPr>
      <w:r>
        <w:rPr>
          <w:b w:val="0"/>
          <w:bCs w:val="0"/>
          <w:color w:val="113675"/>
          <w:spacing w:val="0"/>
          <w:w w:val="100"/>
        </w:rPr>
        <w:t>AMAN</w:t>
      </w:r>
      <w:r>
        <w:rPr>
          <w:b w:val="0"/>
          <w:bCs w:val="0"/>
          <w:color w:val="113675"/>
          <w:spacing w:val="-9"/>
          <w:w w:val="100"/>
        </w:rPr>
        <w:t>D</w:t>
      </w:r>
      <w:r>
        <w:rPr>
          <w:b w:val="0"/>
          <w:bCs w:val="0"/>
          <w:color w:val="113675"/>
          <w:spacing w:val="0"/>
          <w:w w:val="100"/>
        </w:rPr>
        <w:t>A</w:t>
      </w:r>
      <w:r>
        <w:rPr>
          <w:b w:val="0"/>
          <w:bCs w:val="0"/>
          <w:color w:val="113675"/>
          <w:spacing w:val="0"/>
          <w:w w:val="100"/>
        </w:rPr>
        <w:t> </w:t>
      </w:r>
      <w:r>
        <w:rPr>
          <w:b w:val="0"/>
          <w:bCs w:val="0"/>
          <w:color w:val="113675"/>
          <w:spacing w:val="0"/>
          <w:w w:val="100"/>
        </w:rPr>
        <w:t>WHITE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99" w:lineRule="exact"/>
        <w:ind w:left="0" w:right="33" w:firstLine="0"/>
        <w:jc w:val="center"/>
        <w:rPr>
          <w:rFonts w:ascii="Edwardian Script ITC" w:hAnsi="Edwardian Script ITC" w:cs="Edwardian Script ITC" w:eastAsia="Edwardian Script ITC"/>
          <w:sz w:val="51"/>
          <w:szCs w:val="51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and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2"/>
        <w:ind w:left="401" w:right="404"/>
        <w:jc w:val="center"/>
      </w:pPr>
      <w:r>
        <w:rPr>
          <w:b w:val="0"/>
          <w:bCs w:val="0"/>
          <w:color w:val="113675"/>
          <w:spacing w:val="0"/>
          <w:w w:val="100"/>
        </w:rPr>
        <w:t>MICHAEL</w:t>
      </w:r>
      <w:r>
        <w:rPr>
          <w:b w:val="0"/>
          <w:bCs w:val="0"/>
          <w:color w:val="113675"/>
          <w:spacing w:val="0"/>
          <w:w w:val="100"/>
        </w:rPr>
        <w:t> </w:t>
      </w:r>
      <w:r>
        <w:rPr>
          <w:b w:val="0"/>
          <w:bCs w:val="0"/>
          <w:color w:val="113675"/>
          <w:spacing w:val="0"/>
          <w:w w:val="100"/>
        </w:rPr>
        <w:t>SMITH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8" w:lineRule="exact" w:before="86"/>
        <w:ind w:left="1123" w:right="308" w:hanging="814"/>
        <w:jc w:val="left"/>
      </w:pPr>
      <w:r>
        <w:rPr>
          <w:b w:val="0"/>
          <w:bCs w:val="0"/>
          <w:color w:val="231916"/>
          <w:spacing w:val="0"/>
          <w:w w:val="100"/>
        </w:rPr>
        <w:t>cordially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your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marriage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ceremon</w:t>
      </w:r>
      <w:r>
        <w:rPr>
          <w:b w:val="0"/>
          <w:bCs w:val="0"/>
          <w:color w:val="231916"/>
          <w:spacing w:val="-19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6237" w:h="9640"/>
          <w:pgMar w:top="840" w:bottom="280" w:left="820" w:right="820"/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327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269501pt;margin-top:-2.504585pt;width:34.848002pt;height:33.0pt;mso-position-horizontal-relative:page;mso-position-vertical-relative:paragraph;z-index:-118" type="#_x0000_t202" filled="f" stroked="f">
            <v:textbox inset="0,0,0,0">
              <w:txbxContent>
                <w:p>
                  <w:pPr>
                    <w:spacing w:line="660" w:lineRule="exact"/>
                    <w:ind w:left="0" w:right="0" w:firstLine="0"/>
                    <w:jc w:val="left"/>
                    <w:rPr>
                      <w:rFonts w:ascii="GoudyCatalog BT" w:hAnsi="GoudyCatalog BT" w:cs="GoudyCatalog BT" w:eastAsia="GoudyCatalog BT"/>
                      <w:sz w:val="66"/>
                      <w:szCs w:val="66"/>
                    </w:rPr>
                  </w:pP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231916"/>
                      <w:spacing w:val="0"/>
                      <w:w w:val="100"/>
                      <w:sz w:val="66"/>
                      <w:szCs w:val="66"/>
                    </w:rPr>
                    <w:t>26</w:t>
                  </w:r>
                  <w:r>
                    <w:rPr>
                      <w:rFonts w:ascii="GoudyCatalog BT" w:hAnsi="GoudyCatalog BT" w:cs="GoudyCatalog BT" w:eastAsia="GoudyCatalog BT"/>
                      <w:b w:val="0"/>
                      <w:bCs w:val="0"/>
                      <w:color w:val="000000"/>
                      <w:spacing w:val="0"/>
                      <w:w w:val="100"/>
                      <w:sz w:val="66"/>
                      <w:szCs w:val="6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TUR</w:t>
      </w:r>
      <w:r>
        <w:rPr>
          <w:b w:val="0"/>
          <w:bCs w:val="0"/>
          <w:color w:val="231916"/>
          <w:spacing w:val="-4"/>
          <w:w w:val="100"/>
        </w:rPr>
        <w:t>D</w:t>
      </w:r>
      <w:r>
        <w:rPr>
          <w:b w:val="0"/>
          <w:bCs w:val="0"/>
          <w:color w:val="231916"/>
          <w:spacing w:val="-13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725" w:right="0"/>
        <w:jc w:val="left"/>
      </w:pPr>
      <w:r>
        <w:rPr>
          <w:b w:val="0"/>
          <w:bCs w:val="0"/>
          <w:color w:val="231916"/>
          <w:spacing w:val="0"/>
          <w:w w:val="100"/>
        </w:rPr>
        <w:t>3:30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pStyle w:val="BodyText"/>
        <w:spacing w:line="238" w:lineRule="exact"/>
        <w:ind w:left="327" w:right="581"/>
        <w:jc w:val="left"/>
      </w:pPr>
      <w:r>
        <w:rPr>
          <w:b w:val="0"/>
          <w:bCs w:val="0"/>
          <w:color w:val="231916"/>
          <w:spacing w:val="-4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UGUST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8" w:lineRule="exact"/>
        <w:jc w:val="left"/>
        <w:sectPr>
          <w:type w:val="continuous"/>
          <w:pgSz w:w="6237" w:h="9640"/>
          <w:pgMar w:top="840" w:bottom="280" w:left="820" w:right="820"/>
          <w:cols w:num="2" w:equalWidth="0">
            <w:col w:w="2643" w:space="119"/>
            <w:col w:w="18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600pt;height:482.4567pt;mso-position-horizontal-relative:page;mso-position-vertical-relative:page;z-index:-119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</v:group>
            <v:group style="position:absolute;left:3470;top:3599;width:1181;height:107" coordorigin="3470,3599" coordsize="1181,107">
              <v:shape style="position:absolute;left:3470;top:3599;width:1181;height:107" coordorigin="3470,3599" coordsize="1181,107" path="m3591,3599l3470,3655,3595,3706,3594,3684,3593,3664,4514,3664,4512,3663,4521,3662,4530,3662,4539,3662,4577,3662,4576,3661,4591,3661,4631,3661,4630,3659,4651,3659,4650,3648,4642,3648,3593,3648,3591,3599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77,3662l4539,3662,4540,3663,4540,3663,4542,3665,4576,3687,4593,3698,4601,3703,4607,3691,4594,3677,4585,3669,4577,3662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14,3664l4472,3664,4473,3665,4475,3666,4476,3667,4534,3699,4542,3702,4551,3692,4534,3677,4514,3664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31,3661l4591,3661,4592,3661,4593,3662,4602,3667,4618,3678,4636,3691,4647,3687,4646,3674,4641,3669,4635,3664,4631,3661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25,3615l4508,3618,4492,3631,4477,3644,3593,3648,4642,3648,4637,3648,4630,3648,4623,3647,4624,3646,4588,3646,4575,3646,4569,3646,4570,3645,4538,3645,4516,3645,4521,3641,4526,3637,4533,3624,4525,3615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644,3607l4626,3612,4620,3618,4605,3631,4598,3637,4589,3644,4589,3645,4588,3646,4624,3646,4636,3637,4643,3633,4651,3616,4644,3607xe" filled="t" fillcolor="#231916" stroked="f">
                <v:path arrowok="t"/>
                <v:fill type="solid"/>
              </v:shape>
              <v:shape style="position:absolute;left:3470;top:3599;width:1181;height:107" coordorigin="3470,3599" coordsize="1181,107" path="m4584,3607l4564,3615,4550,3630,4538,3645,4570,3645,4581,3633,4593,3613,4584,3607xe" filled="t" fillcolor="#231916" stroked="f">
                <v:path arrowok="t"/>
                <v:fill type="solid"/>
              </v:shape>
            </v:group>
            <v:group style="position:absolute;left:1585;top:3599;width:1165;height:107" coordorigin="1585,3599" coordsize="1165,107">
              <v:shape style="position:absolute;left:1585;top:3599;width:1165;height:107" coordorigin="1585,3599" coordsize="1165,107" path="m2745,3664l1764,3664,2643,3664,2643,3684,2642,3706,2745,3664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53,3661l1645,3661,1660,3661,1651,3669,1642,3677,1629,3691,1636,3703,1644,3698,1660,3687,1694,3665,1696,3663,1697,3663,1697,3662,2749,3662,2753,3661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749,3662l1697,3662,1706,3662,1715,3662,1724,3663,1702,3677,1685,3692,1694,3702,1702,3699,1760,3667,1762,3666,1763,3665,1764,3664,2745,3664,2749,3662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592,3607l1585,3616,1593,3633,1601,3637,1613,3647,1606,3648,1600,3648,1586,3648,1585,3659,1607,3659,1601,3664,1596,3669,1590,3674,1589,3687,1601,3691,1618,3678,1634,3667,1644,3662,1645,3661,2753,3661,2766,3655,2750,3648,2644,3648,1648,3646,1648,3645,1647,3644,1638,3637,1631,3631,1616,3618,1610,3612,159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2645,3599l2644,3648,2750,3648,2645,3599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652,3607l1643,3613,1655,3633,1667,3646,1661,3646,1648,3646,2285,3646,1699,3645,1686,3630,1672,3615,1652,3607xe" filled="t" fillcolor="#231916" stroked="f">
                <v:path arrowok="t"/>
                <v:fill type="solid"/>
              </v:shape>
              <v:shape style="position:absolute;left:1585;top:3599;width:1165;height:107" coordorigin="1585,3599" coordsize="1165,107" path="m1711,3615l1704,3624,1711,3637,1715,3641,1720,3645,1699,3645,1996,3645,1759,3644,1744,3631,1728,3618,1711,3615xe" filled="t" fillcolor="#231916" stroked="f">
                <v:path arrowok="t"/>
                <v:fill type="solid"/>
              </v:shape>
            </v:group>
            <v:group style="position:absolute;left:2481;top:5496;width:1275;height:224" coordorigin="2481,5496" coordsize="1275,224">
              <v:shape style="position:absolute;left:2481;top:5496;width:1275;height:224" coordorigin="2481,5496" coordsize="1275,224" path="m2652,5562l2586,5570,2514,5600,2481,5656,2481,5672,2485,5688,2497,5704,2513,5716,2530,5720,2548,5720,2566,5716,2571,5712,2536,5712,2517,5708,2502,5694,2495,5676,2494,5656,2500,5636,2545,5594,2602,5574,2621,5572,2749,5572,2728,5570,2708,5566,2689,5564,2671,5564,2652,556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61,5650l3653,5652,3642,5666,3643,5676,3645,5686,3654,5704,3671,5716,3692,5720,3711,5720,3728,5712,3691,5712,3675,5708,3660,5690,3663,5676,3664,5674,3665,5672,3671,5664,3671,5658,3661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574,5650l2564,5658,2565,5664,2571,5674,2575,5680,2577,5696,2571,5706,2555,5710,2536,5712,2571,5712,2583,5702,2591,5684,2590,5662,2589,5660,2583,5652,2574,565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659,5572l3606,5572,3643,5576,3666,5584,3730,5626,3742,5662,3739,5680,3725,5698,3709,5710,3691,5712,3728,5712,3742,5700,3752,5680,3756,5662,3754,5644,3716,5596,3674,5578,365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97,5668l2848,5668,2853,5670,2871,5678,2929,5696,2951,5700,2972,5704,3010,5708,3035,5706,3056,5704,3075,5700,3079,5698,3005,5698,2989,5696,2966,5692,2945,5686,2926,5680,2909,5672,289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35,5672l3119,5672,3123,5676,3138,5688,3156,5698,3179,5704,3198,5708,3216,5708,3258,5704,3277,5700,3296,5698,3186,5698,3164,5690,3146,5682,3135,56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31,5618l2712,5620,2694,5626,2672,5638,2662,5654,2664,5680,2675,5692,2694,5700,2714,5704,2733,5704,2755,5700,2776,5694,2704,5694,2688,5690,2672,5678,2670,5660,2674,5646,2683,5642,2692,5638,2712,5634,2731,5632,2804,5632,2772,5622,2731,561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417,5668l3392,5668,3398,5670,3417,5680,3435,5686,3454,5694,3493,5702,3514,5704,3533,5702,3552,5698,3555,5696,3508,5696,3468,5688,3449,5682,3428,5672,3417,566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18,5496l3085,5562,3085,5570,3085,5590,3088,5610,3093,5626,3099,5642,3103,5650,3104,5654,3111,5662,3110,5664,3104,5670,3088,5684,3070,5692,3045,5696,3023,5698,3079,5698,3091,5692,3108,5682,3111,5678,3117,5672,3135,5672,3126,5664,3126,5662,3130,5656,3132,5652,3118,5652,3116,5650,3115,5650,3113,5648,3105,5628,3100,5610,3097,5590,3097,5578,3097,5566,3124,5520,3143,5520,3141,5516,3131,5504,3118,549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352,5636l3322,5636,3331,5638,3357,5650,3366,5654,3365,5656,3363,5658,3362,5658,3341,5668,3322,5674,3304,5682,3284,5688,3261,5692,3240,5696,3221,5698,3296,5698,3317,5694,3337,5688,3355,5682,3373,5674,3387,5668,3417,5668,3406,5664,3406,5662,3408,5660,3410,5658,3420,5654,3428,5650,3384,5650,3380,5648,3368,5644,3359,5640,3352,563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53,5634l3522,5634,3540,5638,3554,5644,3566,5660,3564,5676,3541,5690,3523,5696,3555,5696,3568,5686,3575,5670,3573,5652,3553,563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804,5632l2731,5632,2751,5634,2775,5640,2794,5646,2811,5652,2826,5658,2828,5660,2830,5662,2827,5664,2826,5664,2824,5666,2787,5682,2768,5688,2748,5692,2722,5694,2776,5694,2795,5688,2813,5682,2830,5674,2844,5668,2897,5668,2891,5666,2874,5658,2872,5656,2869,5654,2875,5652,2881,5650,2851,5650,2829,5640,2804,563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65,5640l2923,5640,2946,5648,2965,5654,2982,5656,3004,5656,3022,5650,3034,5644,2977,5644,2965,564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52,5608l3231,5608,3213,5614,3205,5616,3199,5620,3198,5638,3201,5642,3208,5648,3227,5654,3247,5656,3268,5654,3288,5650,3306,5644,3229,5644,3212,5640,3207,5636,3208,5624,3212,5622,3228,5618,3248,5614,3292,5614,3272,5610,3252,5608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143,5520l3124,5520,3128,5526,3133,5534,3138,5582,3137,5598,3133,5618,3129,5634,3124,5644,3120,5652,3132,5652,3139,5638,3146,5618,3150,5600,3152,5580,3152,5562,3150,5542,3143,55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749,5572l2666,5572,2706,5576,2725,5580,2780,5592,2800,5598,2838,5610,2856,5618,2875,5624,2881,5626,2887,5628,2889,5630,2889,5632,2887,5634,2876,5640,2867,5644,2854,5650,2881,5650,2886,5646,2904,5640,2965,5640,2959,5638,2939,5630,2938,5628,2938,5626,2940,5624,2941,5624,2954,5620,2914,5620,2907,5618,2888,5610,2870,5604,2851,5596,2831,5592,2793,5580,2749,5572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18,5620l3493,5620,3472,5622,3453,5624,3435,5630,3419,5636,3406,5640,3396,5644,3384,5650,3428,5650,3437,5648,3456,5640,3475,5636,3495,5634,3553,5634,3535,5624,3518,5620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025,5614l2988,5614,3007,5618,3023,5620,3028,5624,3028,5636,3023,5640,3011,5644,3034,5644,3038,5638,3036,5620,3030,5616,3025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292,5614l3248,5614,3268,5616,3288,5622,3294,5624,3296,5626,3297,5628,3296,5628,3294,5630,3284,5634,3276,5638,3267,5640,3248,5644,3306,5644,3322,5636,3352,5636,3348,5634,3347,5632,3346,5632,3347,5630,3348,5628,3371,5620,3315,5620,3311,5618,3292,5614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2997,5606l2984,5608,2964,5608,2944,5612,2919,5620,2954,5620,2960,5618,2980,5616,2988,5614,3025,5614,3011,5608,2997,5606xe" filled="t" fillcolor="#231916" stroked="f">
                <v:path arrowok="t"/>
                <v:fill type="solid"/>
              </v:shape>
              <v:shape style="position:absolute;left:2481;top:5496;width:1275;height:224" coordorigin="2481,5496" coordsize="1275,224" path="m3598,5562l3579,5562,3555,5564,3514,5568,3495,5572,3478,5574,3455,5578,3434,5582,3414,5588,3395,5594,3377,5598,3360,5604,3339,5614,3332,5616,3320,5620,3371,5620,3406,5608,3444,5596,3465,5590,3486,5584,3505,5580,3524,5578,3543,5574,3565,5572,3659,5572,3654,5570,3635,5566,3598,5562xe" filled="t" fillcolor="#231916" stroked="f">
                <v:path arrowok="t"/>
                <v:fill type="solid"/>
              </v:shape>
            </v:group>
            <v:group style="position:absolute;left:3692;top:5717;width:429;height:2" coordorigin="3692,5717" coordsize="429,2">
              <v:shape style="position:absolute;left:3692;top:5717;width:429;height:2" coordorigin="3692,5717" coordsize="429,0" path="m3692,5717l4121,5717e" filled="f" stroked="t" strokeweight=".5252pt" strokecolor="#231916">
                <v:path arrowok="t"/>
              </v:shape>
            </v:group>
            <v:group style="position:absolute;left:2115;top:5717;width:429;height:2" coordorigin="2115,5717" coordsize="429,2">
              <v:shape style="position:absolute;left:2115;top:5717;width:429;height:2" coordorigin="2115,5717" coordsize="429,0" path="m2115,5717l2544,5717e" filled="f" stroked="t" strokeweight=".5252pt" strokecolor="#231916">
                <v:path arrowok="t"/>
              </v:shape>
            </v:group>
            <v:group style="position:absolute;left:2481;top:6369;width:1275;height:224" coordorigin="2481,6369" coordsize="1275,224">
              <v:shape style="position:absolute;left:2481;top:6369;width:1275;height:224" coordorigin="2481,6369" coordsize="1275,224" path="m3079,6393l3023,6393,3045,6395,3070,6399,3088,6407,3104,6421,3110,6427,3111,6429,3104,6437,3103,6441,3085,6501,3085,6527,3085,6547,3091,6567,3101,6583,3108,6591,3118,6593,3131,6587,3141,6575,3143,6571,3124,6571,3109,6569,3105,6565,3100,6549,3098,6539,3097,6523,3097,6501,3113,6443,3116,6439,3118,6437,3131,6437,3126,6427,3126,6425,3134,6419,3117,6419,3111,6413,3108,6409,3091,6399,3079,639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131,6437l3120,6437,3124,6447,3129,6457,3133,6473,3137,6491,3138,6507,3138,6515,3138,6531,3124,6571,3143,6571,3150,6549,3152,6529,3152,6509,3150,6491,3146,6471,3139,6453,3131,643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48,6369l2530,6369,2513,6375,2497,6387,2485,6403,2481,6417,2481,6435,2514,6491,2568,6517,2652,6529,2671,6527,2689,6527,2708,6525,2728,6521,2749,6519,2621,6519,2602,6517,2545,6497,2500,6455,2494,6435,2495,6415,2502,6397,2517,6383,2536,6377,2569,6377,2566,6375,2548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71,6471l3320,6471,3332,6475,3339,6477,3360,6485,3434,6509,3514,6521,3534,6525,3579,6529,3598,6529,3635,6525,3654,6519,3565,6519,3543,6515,3505,6511,3486,6505,3465,6501,3444,6495,3406,6483,3371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881,6441l2854,6441,2867,6447,2876,6451,2887,6457,2889,6459,2889,6461,2887,6463,2881,6465,2875,6467,2838,6479,2819,6487,2780,6499,2725,6511,2706,6513,2686,6517,2666,6517,2644,6519,2749,6519,2793,6511,2888,6481,2907,6473,2914,6471,2954,6471,2941,6467,2940,6467,2938,6465,2938,6463,2939,6461,2959,6453,2965,6451,2904,6451,2886,6445,2881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728,6379l3691,6379,3709,6381,3725,6391,3739,6409,3742,6427,3738,6447,3686,6499,3606,6519,3654,6519,3716,6495,3754,6447,3756,6429,3752,6411,3742,6389,3728,637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954,6471l2919,6471,2944,6479,2984,6483,2997,6485,3011,6483,3025,6477,2988,6477,2980,6475,2960,6473,2954,647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47,6435l3227,6437,3208,6443,3201,6447,3198,6453,3199,6469,3205,6475,3213,6477,3231,6483,3252,6483,3272,6481,3292,6477,3248,6477,3228,6473,3212,6469,3208,6467,3207,6455,3212,6451,3229,6447,3306,6447,3288,6441,3268,6437,3247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30,6445l2997,6445,3004,6447,3011,6447,3023,6451,3028,6455,3028,6467,3023,6471,3007,6473,2988,6477,3025,6477,3030,6475,3036,6471,3038,6453,3034,6447,3030,644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306,6447l3248,6447,3267,6451,3276,6453,3284,6457,3294,6461,3296,6463,3297,6463,3296,6465,3294,6467,3288,6469,3248,6477,3292,6477,3311,6473,3315,6471,3371,6471,3348,6463,3347,6461,3346,6459,3347,6459,3348,6457,3355,6453,3322,6453,3306,644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33,6387l2714,6387,2694,6391,2675,6399,2664,6411,2662,6435,2672,6451,2694,6465,2712,6469,2731,6471,2751,6471,2772,6469,2804,6459,2731,6459,2712,6457,2692,6453,2683,6449,2674,6445,2670,6431,2672,6413,2688,6401,2704,6397,2776,6397,2755,6391,27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432,6441l3384,6441,3396,6445,3406,6451,3419,6455,3435,6461,3453,6465,3472,6469,3493,6471,3518,6471,3535,6467,3550,6457,3495,6457,3475,6455,3437,6443,3432,644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776,6397l2722,6397,2748,6399,2768,6403,2787,6409,2824,6425,2826,6425,2827,6427,2830,6429,2828,6431,2826,6433,2811,6437,2794,6443,2775,6449,2751,6457,2731,6459,2804,6459,2829,6451,2851,6441,2881,6441,2875,6439,2869,6437,2872,6433,2874,6433,2891,6425,2897,6423,2844,6423,2830,6417,2813,6409,2795,6403,2776,639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55,6395l3523,6395,3541,6401,3564,6415,3566,6431,3554,6447,3540,6453,3522,6457,3550,6457,3553,6455,3573,6437,3575,6421,3568,6405,3555,639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86,6391l3203,6391,3221,6393,3261,6397,3284,6403,3304,6409,3322,6417,3341,6423,3362,6433,3363,6433,3365,6435,3366,6437,3331,6453,3355,6453,3359,6451,3368,6447,3380,6441,3432,6441,3428,6439,3420,6437,3410,6433,3408,6431,3406,6429,3406,6427,3415,6423,3387,6423,3373,6417,3355,6409,3337,6403,3317,6397,3296,6393,3286,6391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04,6435l2982,6435,2965,6437,2946,6441,2923,6451,2965,6451,2977,6447,2997,6445,3030,6445,3022,6441,3004,6435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2569,6377l2536,6377,2555,6381,2571,6385,2577,6395,2575,6411,2571,6415,2565,6427,2564,6433,2574,6441,2583,6439,2589,6431,2590,6427,2591,6407,2583,6389,2569,637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692,6369l3643,6415,3642,6425,3653,6439,3661,6441,3671,6433,3671,6427,3665,6419,3664,6417,3663,6415,3660,6401,3675,6383,3691,6379,3728,6379,3711,6371,3692,6369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010,6383l2972,6387,2951,6391,2929,6395,2871,6413,2853,6421,2848,6423,2897,6423,2909,6419,2926,6411,2945,6405,2966,6399,2989,6395,3005,6393,3079,6393,3075,6391,3056,6387,3035,6385,3010,6383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533,6387l3514,6387,3493,6389,3454,6397,3435,6405,3417,6411,3398,6419,3392,6423,3415,6423,3428,6417,3449,6409,3468,6403,3508,6395,3555,6395,3552,6393,3533,6387xe" filled="t" fillcolor="#231916" stroked="f">
                <v:path arrowok="t"/>
                <v:fill type="solid"/>
              </v:shape>
              <v:shape style="position:absolute;left:2481;top:6369;width:1275;height:224" coordorigin="2481,6369" coordsize="1275,224" path="m3216,6383l3198,6383,3179,6387,3156,6393,3138,6401,3123,6415,3119,6419,3134,6419,3146,6409,3164,6399,3186,6393,3203,6391,3286,6391,3277,6389,3216,6383xe" filled="t" fillcolor="#231916" stroked="f">
                <v:path arrowok="t"/>
                <v:fill type="solid"/>
              </v:shape>
            </v:group>
            <v:group style="position:absolute;left:3692;top:6372;width:429;height:2" coordorigin="3692,6372" coordsize="429,2">
              <v:shape style="position:absolute;left:3692;top:6372;width:429;height:2" coordorigin="3692,6372" coordsize="429,0" path="m3692,6372l4121,6372e" filled="f" stroked="t" strokeweight=".5251pt" strokecolor="#231916">
                <v:path arrowok="t"/>
              </v:shape>
            </v:group>
            <v:group style="position:absolute;left:2115;top:6372;width:429;height:2" coordorigin="2115,6372" coordsize="429,2">
              <v:shape style="position:absolute;left:2115;top:6372;width:429;height:2" coordorigin="2115,6372" coordsize="429,0" path="m2115,6372l2544,6372e" filled="f" stroked="t" strokeweight=".5251pt" strokecolor="#231916">
                <v:path arrowok="t"/>
              </v:shape>
            </v:group>
            <v:group style="position:absolute;left:2498;top:5748;width:2;height:593" coordorigin="2498,5748" coordsize="2,593">
              <v:shape style="position:absolute;left:2498;top:5748;width:2;height:593" coordorigin="2498,5748" coordsize="0,593" path="m2498,5748l2498,6341e" filled="f" stroked="t" strokeweight=".5252pt" strokecolor="#231916">
                <v:path arrowok="t"/>
              </v:shape>
            </v:group>
            <v:group style="position:absolute;left:3738;top:5748;width:2;height:593" coordorigin="3738,5748" coordsize="2,593">
              <v:shape style="position:absolute;left:3738;top:5748;width:2;height:593" coordorigin="3738,5748" coordsize="0,593" path="m3738,5748l3738,6341e" filled="f" stroked="t" strokeweight=".5252pt" strokecolor="#231916">
                <v:path arrowok="t"/>
              </v:shape>
              <v:shape style="position:absolute;left:283;top:283;width:5669;height:5352" type="#_x0000_t75">
                <v:imagedata r:id="rId5" o:title=""/>
              </v:shape>
              <v:shape style="position:absolute;left:283;top:4814;width:5669;height:4540" type="#_x0000_t75">
                <v:imagedata r:id="rId6" o:title=""/>
              </v:shape>
              <v:shape style="position:absolute;left:283;top:284;width:5669;height:907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18" w:lineRule="auto" w:before="79"/>
        <w:ind w:left="1136" w:right="1144" w:hanging="1"/>
        <w:jc w:val="center"/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Venue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Location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b w:val="0"/>
          <w:bCs w:val="0"/>
          <w:color w:val="231916"/>
          <w:spacing w:val="0"/>
          <w:w w:val="100"/>
        </w:rPr>
        <w:t>Clark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Opera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6745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9"/>
          <w:w w:val="100"/>
        </w:rPr>
        <w:t>W</w:t>
      </w:r>
      <w:r>
        <w:rPr>
          <w:b w:val="0"/>
          <w:bCs w:val="0"/>
          <w:color w:val="231916"/>
          <w:spacing w:val="0"/>
          <w:w w:val="100"/>
        </w:rPr>
        <w:t>olf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River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8"/>
          <w:w w:val="100"/>
        </w:rPr>
        <w:t>P</w:t>
      </w:r>
      <w:r>
        <w:rPr>
          <w:b w:val="0"/>
          <w:bCs w:val="0"/>
          <w:color w:val="231916"/>
          <w:spacing w:val="0"/>
          <w:w w:val="100"/>
        </w:rPr>
        <w:t>arkway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38120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2"/>
        <w:ind w:left="343" w:right="404" w:firstLine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Reception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to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follow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0"/>
          <w:szCs w:val="30"/>
        </w:rPr>
        <w:t>immediately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center"/>
        <w:rPr>
          <w:rFonts w:ascii="Edwardian Script ITC" w:hAnsi="Edwardian Script ITC" w:cs="Edwardian Script ITC" w:eastAsia="Edwardian Script ITC"/>
          <w:sz w:val="30"/>
          <w:szCs w:val="30"/>
        </w:rPr>
        <w:sectPr>
          <w:type w:val="continuous"/>
          <w:pgSz w:w="6237" w:h="9640"/>
          <w:pgMar w:top="840" w:bottom="280" w:left="820" w:right="820"/>
        </w:sectPr>
      </w:pPr>
    </w:p>
    <w:p>
      <w:pPr>
        <w:ind w:left="114" w:right="0" w:firstLine="0"/>
        <w:jc w:val="left"/>
        <w:rPr>
          <w:rFonts w:ascii="Edwardian Script ITC" w:hAnsi="Edwardian Script ITC" w:cs="Edwardian Script ITC" w:eastAsia="Edwardian Script ITC"/>
          <w:sz w:val="72"/>
          <w:szCs w:val="72"/>
        </w:rPr>
      </w:pPr>
      <w:r>
        <w:rPr/>
        <w:pict>
          <v:group style="position:absolute;margin-left:-.28315pt;margin-top:-.283449pt;width:312.377600pt;height:482.4567pt;mso-position-horizontal-relative:page;mso-position-vertical-relative:page;z-index:-117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4;width:5669;height:9070" type="#_x0000_t75">
                <v:imagedata r:id="rId8" o:title=""/>
              </v:shape>
              <v:shape style="position:absolute;left:283;top:1978;width:5669;height:5807" type="#_x0000_t75">
                <v:imagedata r:id="rId9" o:title=""/>
              </v:shape>
            </v:group>
            <w10:wrap type="none"/>
          </v:group>
        </w:pict>
      </w:r>
      <w:bookmarkStart w:name="页 2" w:id="2"/>
      <w:bookmarkEnd w:id="2"/>
      <w:r>
        <w:rPr/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Amanda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&amp;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72"/>
          <w:szCs w:val="72"/>
        </w:rPr>
        <w:t>Michael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before="60"/>
        <w:ind w:left="1050" w:right="0" w:firstLine="0"/>
        <w:jc w:val="left"/>
        <w:rPr>
          <w:rFonts w:ascii="GoudyCatalog BT" w:hAnsi="GoudyCatalog BT" w:cs="GoudyCatalog BT" w:eastAsia="GoudyCatalog BT"/>
          <w:sz w:val="26"/>
          <w:szCs w:val="26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ARE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GETTING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6"/>
          <w:szCs w:val="26"/>
        </w:rPr>
        <w:t>MARRIED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765" w:lineRule="exact"/>
        <w:ind w:right="0"/>
        <w:jc w:val="center"/>
      </w:pPr>
      <w:r>
        <w:rPr>
          <w:b w:val="0"/>
          <w:bCs w:val="0"/>
          <w:color w:val="113675"/>
          <w:spacing w:val="0"/>
          <w:w w:val="100"/>
        </w:rPr>
        <w:t>S</w:t>
      </w:r>
      <w:r>
        <w:rPr>
          <w:b w:val="0"/>
          <w:bCs w:val="0"/>
          <w:color w:val="113675"/>
          <w:spacing w:val="-36"/>
          <w:w w:val="100"/>
        </w:rPr>
        <w:t>A</w:t>
      </w:r>
      <w:r>
        <w:rPr>
          <w:b w:val="0"/>
          <w:bCs w:val="0"/>
          <w:color w:val="113675"/>
          <w:spacing w:val="0"/>
          <w:w w:val="100"/>
        </w:rPr>
        <w:t>VE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56" w:lineRule="exact"/>
        <w:ind w:left="147" w:right="0" w:firstLine="0"/>
        <w:jc w:val="center"/>
        <w:rPr>
          <w:rFonts w:ascii="Amaze" w:hAnsi="Amaze" w:cs="Amaze" w:eastAsia="Amaze"/>
          <w:sz w:val="48"/>
          <w:szCs w:val="48"/>
        </w:rPr>
      </w:pPr>
      <w:r>
        <w:rPr>
          <w:rFonts w:ascii="Amaze" w:hAnsi="Amaze" w:cs="Amaze" w:eastAsia="Amaze"/>
          <w:b w:val="0"/>
          <w:bCs w:val="0"/>
          <w:color w:val="231916"/>
          <w:spacing w:val="0"/>
          <w:w w:val="100"/>
          <w:sz w:val="48"/>
          <w:szCs w:val="48"/>
        </w:rPr>
        <w:t>the</w:t>
      </w:r>
      <w:r>
        <w:rPr>
          <w:rFonts w:ascii="Amaze" w:hAnsi="Amaze" w:cs="Amaze" w:eastAsia="Amaze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pStyle w:val="Heading1"/>
        <w:spacing w:line="745" w:lineRule="exact"/>
        <w:ind w:left="203" w:right="0"/>
        <w:jc w:val="center"/>
      </w:pPr>
      <w:r>
        <w:rPr>
          <w:b w:val="0"/>
          <w:bCs w:val="0"/>
          <w:color w:val="113675"/>
          <w:spacing w:val="-12"/>
          <w:w w:val="100"/>
        </w:rPr>
        <w:t>D</w:t>
      </w:r>
      <w:r>
        <w:rPr>
          <w:b w:val="0"/>
          <w:bCs w:val="0"/>
          <w:color w:val="113675"/>
          <w:spacing w:val="-36"/>
          <w:w w:val="100"/>
        </w:rPr>
        <w:t>A</w:t>
      </w:r>
      <w:r>
        <w:rPr>
          <w:b w:val="0"/>
          <w:bCs w:val="0"/>
          <w:color w:val="113675"/>
          <w:spacing w:val="0"/>
          <w:w w:val="100"/>
        </w:rPr>
        <w:t>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5" w:right="0" w:firstLine="0"/>
        <w:jc w:val="center"/>
        <w:rPr>
          <w:rFonts w:ascii="GoudyCatalog BT" w:hAnsi="GoudyCatalog BT" w:cs="GoudyCatalog BT" w:eastAsia="GoudyCatalog BT"/>
          <w:sz w:val="24"/>
          <w:szCs w:val="24"/>
        </w:rPr>
      </w:pP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S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TUR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D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14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32"/>
          <w:w w:val="100"/>
          <w:sz w:val="24"/>
          <w:szCs w:val="24"/>
        </w:rPr>
        <w:t>Y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-5"/>
          <w:w w:val="100"/>
          <w:sz w:val="24"/>
          <w:szCs w:val="24"/>
        </w:rPr>
        <w:t>A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UGUST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26,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 </w:t>
      </w:r>
      <w:r>
        <w:rPr>
          <w:rFonts w:ascii="GoudyCatalog BT" w:hAnsi="GoudyCatalog BT" w:cs="GoudyCatalog BT" w:eastAsia="GoudyCatalog BT"/>
          <w:b w:val="0"/>
          <w:bCs w:val="0"/>
          <w:color w:val="231916"/>
          <w:spacing w:val="0"/>
          <w:w w:val="100"/>
          <w:sz w:val="24"/>
          <w:szCs w:val="24"/>
        </w:rPr>
        <w:t>2023</w:t>
      </w:r>
      <w:r>
        <w:rPr>
          <w:rFonts w:ascii="GoudyCatalog BT" w:hAnsi="GoudyCatalog BT" w:cs="GoudyCatalog BT" w:eastAsia="GoudyCatalog BT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MEMPHIS,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TENNESSEE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96" w:lineRule="exact" w:before="93"/>
        <w:ind w:left="1463" w:right="850" w:hanging="442"/>
        <w:jc w:val="left"/>
        <w:rPr>
          <w:rFonts w:ascii="Monotype Corsiva" w:hAnsi="Monotype Corsiva" w:cs="Monotype Corsiva" w:eastAsia="Monotype Corsiva"/>
          <w:sz w:val="20"/>
          <w:szCs w:val="20"/>
        </w:rPr>
      </w:pP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Joy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will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complete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with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your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presence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and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blessing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on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our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special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 </w:t>
      </w:r>
      <w:r>
        <w:rPr>
          <w:rFonts w:ascii="Monotype Corsiva" w:hAnsi="Monotype Corsiva" w:cs="Monotype Corsiva" w:eastAsia="Monotype Corsiva"/>
          <w:b w:val="0"/>
          <w:bCs w:val="0"/>
          <w:i/>
          <w:color w:val="231916"/>
          <w:spacing w:val="0"/>
          <w:w w:val="100"/>
          <w:sz w:val="20"/>
          <w:szCs w:val="20"/>
        </w:rPr>
        <w:t>day.</w:t>
      </w:r>
      <w:r>
        <w:rPr>
          <w:rFonts w:ascii="Monotype Corsiva" w:hAnsi="Monotype Corsiva" w:cs="Monotype Corsiva" w:eastAsia="Monotype Corsiva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sectPr>
      <w:pgSz w:w="6237" w:h="9640"/>
      <w:pgMar w:top="720" w:bottom="280" w:left="5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otype Corsiva">
    <w:altName w:val="Monotype Corsiva"/>
    <w:charset w:val="0"/>
    <w:family w:val="script"/>
    <w:pitch w:val="variable"/>
  </w:font>
  <w:font w:name="Edwardian Script ITC">
    <w:altName w:val="Edwardian Script ITC"/>
    <w:charset w:val="0"/>
    <w:family w:val="script"/>
    <w:pitch w:val="variable"/>
  </w:font>
  <w:font w:name="Amaze">
    <w:altName w:val="Amaze"/>
    <w:charset w:val="0"/>
    <w:family w:val="swiss"/>
    <w:pitch w:val="variable"/>
  </w:font>
  <w:font w:name="GoudyCatalog BT">
    <w:altName w:val="GoudyCatalog B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4"/>
    </w:pPr>
    <w:rPr>
      <w:rFonts w:ascii="GoudyCatalog BT" w:hAnsi="GoudyCatalog BT" w:eastAsia="GoudyCatalog BT"/>
      <w:sz w:val="22"/>
      <w:szCs w:val="22"/>
    </w:rPr>
  </w:style>
  <w:style w:styleId="Heading1" w:type="paragraph">
    <w:name w:val="Heading 1"/>
    <w:basedOn w:val="Normal"/>
    <w:uiPriority w:val="1"/>
    <w:qFormat/>
    <w:pPr>
      <w:ind w:left="175"/>
      <w:outlineLvl w:val="1"/>
    </w:pPr>
    <w:rPr>
      <w:rFonts w:ascii="GoudyCatalog BT" w:hAnsi="GoudyCatalog BT" w:eastAsia="GoudyCatalog BT"/>
      <w:sz w:val="64"/>
      <w:szCs w:val="64"/>
    </w:rPr>
  </w:style>
  <w:style w:styleId="Heading2" w:type="paragraph">
    <w:name w:val="Heading 2"/>
    <w:basedOn w:val="Normal"/>
    <w:uiPriority w:val="1"/>
    <w:qFormat/>
    <w:pPr>
      <w:ind w:left="0"/>
      <w:outlineLvl w:val="2"/>
    </w:pPr>
    <w:rPr>
      <w:rFonts w:ascii="GoudyCatalog BT" w:hAnsi="GoudyCatalog BT" w:eastAsia="GoudyCatalog BT"/>
      <w:sz w:val="46"/>
      <w:szCs w:val="4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2023-09-12T09:32:28Z</dcterms:created>
  <dcterms:modified xsi:type="dcterms:W3CDTF">2023-09-12T09:32:28Z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