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14.1732pt;margin-top:14.173301pt;width:283.4646pt;height:453.5433pt;mso-position-horizontal-relative:page;mso-position-vertical-relative:page;z-index:-85" coordorigin="283,283" coordsize="5669,9071">
            <v:shape style="position:absolute;left:283;top:283;width:5669;height:9071" type="#_x0000_t75">
              <v:imagedata r:id="rId5" o:title=""/>
            </v:shape>
            <v:group style="position:absolute;left:3251;top:5660;width:1928;height:2" coordorigin="3251,5660" coordsize="1928,2">
              <v:shape style="position:absolute;left:3251;top:5660;width:1928;height:2" coordorigin="3251,5660" coordsize="1928,0" path="m3251,5660l5178,5660e" filled="f" stroked="t" strokeweight=".9504pt" strokecolor="#231916">
                <v:path arrowok="t"/>
              </v:shape>
            </v:group>
            <v:group style="position:absolute;left:3251;top:6101;width:1928;height:2" coordorigin="3251,6101" coordsize="1928,2">
              <v:shape style="position:absolute;left:3251;top:6101;width:1928;height:2" coordorigin="3251,6101" coordsize="1928,0" path="m3251,6101l5178,6101e" filled="f" stroked="t" strokeweight=".9504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899" w:right="1439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bookmarkStart w:name="页 1" w:id="1"/>
      <w:bookmarkEnd w:id="1"/>
      <w:r>
        <w:rPr/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5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7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&amp;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1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11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N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V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3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B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0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25" w:lineRule="exact"/>
        <w:ind w:left="0" w:right="509" w:firstLine="0"/>
        <w:jc w:val="center"/>
        <w:rPr>
          <w:rFonts w:ascii="StyleEndings" w:hAnsi="StyleEndings" w:cs="StyleEndings" w:eastAsia="StyleEndings"/>
          <w:sz w:val="80"/>
          <w:szCs w:val="80"/>
        </w:rPr>
      </w:pP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80"/>
          <w:szCs w:val="80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EA5F8A"/>
          <w:spacing w:val="0"/>
          <w:w w:val="100"/>
          <w:sz w:val="80"/>
          <w:szCs w:val="8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28" w:lineRule="exact"/>
        <w:ind w:left="0" w:right="555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F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7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G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1"/>
        <w:spacing w:line="1343" w:lineRule="exact" w:before="35"/>
        <w:ind w:left="1384" w:right="0"/>
        <w:jc w:val="left"/>
        <w:rPr>
          <w:rFonts w:ascii="StyleEndings" w:hAnsi="StyleEndings" w:cs="StyleEndings" w:eastAsia="StyleEndings"/>
        </w:rPr>
      </w:pPr>
      <w:r>
        <w:rPr>
          <w:b w:val="0"/>
          <w:bCs w:val="0"/>
          <w:color w:val="EA5F8A"/>
          <w:spacing w:val="0"/>
          <w:w w:val="100"/>
        </w:rPr>
        <w:t>M</w:t>
      </w:r>
      <w:r>
        <w:rPr>
          <w:b w:val="0"/>
          <w:bCs w:val="0"/>
          <w:color w:val="EA5F8A"/>
          <w:spacing w:val="41"/>
          <w:w w:val="100"/>
        </w:rPr>
        <w:t>o</w:t>
      </w:r>
      <w:r>
        <w:rPr>
          <w:b w:val="0"/>
          <w:bCs w:val="0"/>
          <w:color w:val="EA5F8A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EA5F8A"/>
          <w:spacing w:val="0"/>
          <w:w w:val="10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333" w:lineRule="exact"/>
        <w:ind w:left="1538" w:right="0" w:firstLine="0"/>
        <w:jc w:val="center"/>
        <w:rPr>
          <w:rFonts w:ascii="StyleSwashes" w:hAnsi="StyleSwashes" w:cs="StyleSwashes" w:eastAsia="StyleSwashes"/>
          <w:sz w:val="40"/>
          <w:szCs w:val="40"/>
        </w:rPr>
      </w:pP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40"/>
          <w:szCs w:val="40"/>
        </w:rPr>
        <w:t>S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40"/>
          <w:szCs w:val="40"/>
        </w:rPr>
        <w:t>atur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40"/>
          <w:szCs w:val="40"/>
        </w:rPr>
        <w:t>d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40"/>
          <w:szCs w:val="40"/>
        </w:rPr>
        <w:t>a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40"/>
          <w:szCs w:val="40"/>
        </w:rPr>
        <w:t>y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ind w:left="1652"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3" w:lineRule="auto"/>
        <w:ind w:right="848" w:firstLine="194"/>
        <w:jc w:val="left"/>
      </w:pP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22"/>
          <w:szCs w:val="22"/>
        </w:rPr>
        <w:t>M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22"/>
          <w:szCs w:val="22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-52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-16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2"/>
        <w:ind w:left="2614" w:right="961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6" w:lineRule="exact"/>
        <w:ind w:left="1653" w:right="0" w:firstLine="0"/>
        <w:jc w:val="center"/>
        <w:rPr>
          <w:rFonts w:ascii="Garamond Premr Pro" w:hAnsi="Garamond Premr Pro" w:cs="Garamond Premr Pro" w:eastAsia="Garamond Premr Pro"/>
          <w:sz w:val="18"/>
          <w:szCs w:val="18"/>
        </w:rPr>
      </w:pP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22"/>
          <w:szCs w:val="22"/>
        </w:rPr>
        <w:t>ec</w:t>
      </w:r>
      <w:r>
        <w:rPr>
          <w:rFonts w:ascii="StyleFormal" w:hAnsi="StyleFormal" w:cs="StyleFormal" w:eastAsia="StyleFormal"/>
          <w:b w:val="0"/>
          <w:bCs w:val="0"/>
          <w:color w:val="EA5F8A"/>
          <w:spacing w:val="10"/>
          <w:w w:val="100"/>
          <w:sz w:val="22"/>
          <w:szCs w:val="22"/>
        </w:rPr>
        <w:t>e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22"/>
          <w:szCs w:val="22"/>
        </w:rPr>
        <w:t>pti</w:t>
      </w:r>
      <w:r>
        <w:rPr>
          <w:rFonts w:ascii="StyleFormal" w:hAnsi="StyleFormal" w:cs="StyleFormal" w:eastAsia="StyleFormal"/>
          <w:b w:val="0"/>
          <w:bCs w:val="0"/>
          <w:color w:val="EA5F8A"/>
          <w:spacing w:val="8"/>
          <w:w w:val="100"/>
          <w:sz w:val="22"/>
          <w:szCs w:val="22"/>
        </w:rPr>
        <w:t>o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22"/>
          <w:szCs w:val="22"/>
        </w:rPr>
        <w:t>n:</w:t>
      </w:r>
      <w:r>
        <w:rPr>
          <w:rFonts w:ascii="StyleFormal" w:hAnsi="StyleFormal" w:cs="StyleFormal" w:eastAsia="StyleFormal"/>
          <w:b w:val="0"/>
          <w:bCs w:val="0"/>
          <w:color w:val="EA5F8A"/>
          <w:spacing w:val="2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18"/>
          <w:szCs w:val="18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4:00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pm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44" w:lineRule="auto" w:before="3"/>
        <w:ind w:left="2614" w:right="961"/>
        <w:jc w:val="center"/>
      </w:pPr>
      <w:r>
        <w:rPr>
          <w:b w:val="0"/>
          <w:bCs w:val="0"/>
          <w:color w:val="231916"/>
          <w:spacing w:val="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22"/>
          <w:szCs w:val="22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EA5F8A"/>
          <w:spacing w:val="-26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center"/>
        <w:sectPr>
          <w:type w:val="continuous"/>
          <w:pgSz w:w="6237" w:h="9640"/>
          <w:pgMar w:top="840" w:bottom="280" w:left="820" w:right="28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shape style="position:absolute;margin-left:14.1732pt;margin-top:16.302101pt;width:283.4646pt;height:451.4145pt;mso-position-horizontal-relative:page;mso-position-vertical-relative:page;z-index:-84" type="#_x0000_t75">
            <v:imagedata r:id="rId6" o:title=""/>
          </v:shape>
        </w:pict>
      </w:r>
      <w:r>
        <w:rPr>
          <w:sz w:val="19"/>
          <w:szCs w:val="19"/>
        </w:rPr>
      </w:r>
    </w:p>
    <w:p>
      <w:pPr>
        <w:pStyle w:val="Heading1"/>
        <w:spacing w:line="1344" w:lineRule="exact"/>
        <w:ind w:right="8"/>
        <w:jc w:val="center"/>
        <w:rPr>
          <w:rFonts w:ascii="StyleEndings" w:hAnsi="StyleEndings" w:cs="StyleEndings" w:eastAsia="StyleEndings"/>
        </w:rPr>
      </w:pPr>
      <w:bookmarkStart w:name="页 2" w:id="2"/>
      <w:bookmarkEnd w:id="2"/>
      <w:r>
        <w:rPr/>
      </w:r>
      <w:r>
        <w:rPr>
          <w:b w:val="0"/>
          <w:bCs w:val="0"/>
          <w:color w:val="EA5F8A"/>
          <w:spacing w:val="0"/>
          <w:w w:val="100"/>
        </w:rPr>
        <w:t>M</w:t>
      </w:r>
      <w:r>
        <w:rPr>
          <w:b w:val="0"/>
          <w:bCs w:val="0"/>
          <w:color w:val="EA5F8A"/>
          <w:spacing w:val="41"/>
          <w:w w:val="100"/>
        </w:rPr>
        <w:t>o</w:t>
      </w:r>
      <w:r>
        <w:rPr>
          <w:b w:val="0"/>
          <w:bCs w:val="0"/>
          <w:color w:val="EA5F8A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EA5F8A"/>
          <w:spacing w:val="0"/>
          <w:w w:val="100"/>
        </w:rPr>
        <w:t>a’s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7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EA5F8A"/>
          <w:spacing w:val="0"/>
          <w:w w:val="100"/>
          <w:sz w:val="72"/>
          <w:szCs w:val="72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EA5F8A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pStyle w:val="Heading2"/>
        <w:spacing w:before="58"/>
        <w:ind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sectPr>
      <w:pgSz w:w="6237" w:h="9640"/>
      <w:pgMar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Formal">
    <w:altName w:val="StyleFormal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  <w:font w:name="StyleEndings">
    <w:altName w:val="StyleEndings"/>
    <w:charset w:val="0"/>
    <w:family w:val="modern"/>
    <w:pitch w:val="variable"/>
  </w:font>
  <w:font w:name="StyleSwashes">
    <w:altName w:val="StyleSwashes"/>
    <w:charset w:val="0"/>
    <w:family w:val="modern"/>
    <w:pitch w:val="variable"/>
  </w:font>
  <w:font w:name="EB Garamond">
    <w:altName w:val="EB Garamon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00" w:hanging="1"/>
    </w:pPr>
    <w:rPr>
      <w:rFonts w:ascii="Garamond Premr Pro" w:hAnsi="Garamond Premr Pro" w:eastAsia="Garamond Premr Pro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tyleFormal" w:hAnsi="StyleFormal" w:eastAsia="StyleFormal"/>
      <w:sz w:val="111"/>
      <w:szCs w:val="11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aramond Premr Pro" w:hAnsi="Garamond Premr Pro" w:eastAsia="Garamond Premr Pro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2023-09-12T12:43:41Z</dcterms:created>
  <dcterms:modified xsi:type="dcterms:W3CDTF">2023-09-12T12:43:41Z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