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30" w:lineRule="exact" w:before="5"/>
        <w:rPr>
          <w:sz w:val="13"/>
          <w:szCs w:val="13"/>
        </w:rPr>
      </w:pPr>
      <w:r>
        <w:rPr/>
        <w:pict>
          <v:group style="position:absolute;margin-left:-.283450pt;margin-top:-.283449pt;width:312.3779pt;height:482.4567pt;mso-position-horizontal-relative:page;mso-position-vertical-relative:page;z-index:-166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3;top:283;width:5669;height:9071" type="#_x0000_t75">
                <v:imagedata r:id="rId5" o:title="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82"/>
        <w:ind w:right="100"/>
        <w:jc w:val="center"/>
      </w:pPr>
      <w:r>
        <w:rPr/>
        <w:pict>
          <v:shape style="position:absolute;margin-left:161.645630pt;margin-top:5.149055pt;width:4.162633pt;height:12.015417pt;mso-position-horizontal-relative:page;mso-position-vertical-relative:paragraph;z-index:-165;rotation:2" type="#_x0000_t136" fillcolor="#231916" stroked="f">
            <o:extrusion v:ext="view" autorotationcenter="t"/>
            <v:textpath style="font-family:&amp;quot;Adelia&amp;quot;;font-size:12pt;v-text-kern:t;mso-text-shadow:auto" string="t"/>
            <w10:wrap type="none"/>
          </v:shape>
        </w:pict>
      </w:r>
      <w:r>
        <w:rPr/>
        <w:pict>
          <v:shape style="position:absolute;margin-left:165.811081pt;margin-top:5.540011pt;width:12.364906pt;height:12.109468pt;mso-position-horizontal-relative:page;mso-position-vertical-relative:paragraph;z-index:-164;rotation:3" type="#_x0000_t136" fillcolor="#231916" stroked="f">
            <o:extrusion v:ext="view" autorotationcenter="t"/>
            <v:textpath style="font-family:&amp;quot;Adelia&amp;quot;;font-size:12pt;v-text-kern:t;mso-text-shadow:auto" string="he"/>
            <w10:wrap type="none"/>
          </v:shape>
        </w:pict>
      </w:r>
      <w:r>
        <w:rPr/>
        <w:pict>
          <v:shape style="position:absolute;margin-left:178.02626pt;margin-top:6.076056pt;width:2.37912pt;height:12.027842pt;mso-position-horizontal-relative:page;mso-position-vertical-relative:paragraph;z-index:-163;rotation:4" type="#_x0000_t136" fillcolor="#231916" stroked="f">
            <o:extrusion v:ext="view" autorotationcenter="t"/>
            <v:textpath style="font-family:&amp;quot;Adelia&amp;quot;;font-size:12pt;v-text-kern:t;mso-text-shadow:auto" string="i"/>
            <w10:wrap type="none"/>
          </v:shape>
        </w:pict>
      </w:r>
      <w:r>
        <w:rPr/>
        <w:pict>
          <v:shape style="position:absolute;margin-left:180.293823pt;margin-top:6.33894pt;width:3.803722pt;height:12.036487pt;mso-position-horizontal-relative:page;mso-position-vertical-relative:paragraph;z-index:-162;rotation:5" type="#_x0000_t136" fillcolor="#231916" stroked="f">
            <o:extrusion v:ext="view" autorotationcenter="t"/>
            <v:textpath style="font-family:&amp;quot;Adelia&amp;quot;;font-size:12pt;v-text-kern:t;mso-text-shadow:auto" string="r"/>
            <w10:wrap type="none"/>
          </v:shape>
        </w:pict>
      </w:r>
      <w:r>
        <w:rPr/>
        <w:pict>
          <v:shape style="position:absolute;margin-left:187.024261pt;margin-top:7.092825pt;width:4.552713pt;height:12.028078pt;mso-position-horizontal-relative:page;mso-position-vertical-relative:paragraph;z-index:-161;rotation:6" type="#_x0000_t136" fillcolor="#231916" stroked="f">
            <o:extrusion v:ext="view" autorotationcenter="t"/>
            <v:textpath style="font-family:&amp;quot;Adelia&amp;quot;;font-size:12pt;v-text-kern:t;mso-text-shadow:auto" string="f"/>
            <w10:wrap type="none"/>
          </v:shape>
        </w:pict>
      </w:r>
      <w:r>
        <w:rPr/>
        <w:pict>
          <v:shape style="position:absolute;margin-left:191.489517pt;margin-top:7.725103pt;width:6.247134pt;height:12.093267pt;mso-position-horizontal-relative:page;mso-position-vertical-relative:paragraph;z-index:-160;rotation:7" type="#_x0000_t136" fillcolor="#231916" stroked="f">
            <o:extrusion v:ext="view" autorotationcenter="t"/>
            <v:textpath style="font-family:&amp;quot;Adelia&amp;quot;;font-size:12pt;v-text-kern:t;mso-text-shadow:auto" string="a"/>
            <w10:wrap type="none"/>
          </v:shape>
        </w:pict>
      </w:r>
      <w:r>
        <w:rPr/>
        <w:pict>
          <v:shape style="position:absolute;margin-left:197.5327pt;margin-top:8.8801pt;width:10.188144pt;height:12.110621pt;mso-position-horizontal-relative:page;mso-position-vertical-relative:paragraph;z-index:-159;rotation:8" type="#_x0000_t136" fillcolor="#231916" stroked="f">
            <o:extrusion v:ext="view" autorotationcenter="t"/>
            <v:textpath style="font-family:&amp;quot;Adelia&amp;quot;;font-size:12pt;v-text-kern:t;mso-text-shadow:auto" string="m"/>
            <w10:wrap type="none"/>
          </v:shape>
        </w:pict>
      </w:r>
      <w:r>
        <w:rPr/>
        <w:pict>
          <v:shape style="position:absolute;margin-left:207.607834pt;margin-top:10.328099pt;width:6.542417pt;height:12.030798pt;mso-position-horizontal-relative:page;mso-position-vertical-relative:paragraph;z-index:-158;rotation:10" type="#_x0000_t136" fillcolor="#231916" stroked="f">
            <o:extrusion v:ext="view" autorotationcenter="t"/>
            <v:textpath style="font-family:&amp;quot;Adelia&amp;quot;;font-size:12pt;v-text-kern:t;mso-text-shadow:auto" string="ili"/>
            <w10:wrap type="none"/>
          </v:shape>
        </w:pict>
      </w:r>
      <w:r>
        <w:rPr/>
        <w:pict>
          <v:shape style="position:absolute;margin-left:213.904724pt;margin-top:11.983154pt;width:11.490603pt;height:12.122153pt;mso-position-horizontal-relative:page;mso-position-vertical-relative:paragraph;z-index:-157;rotation:11" type="#_x0000_t136" fillcolor="#231916" stroked="f">
            <o:extrusion v:ext="view" autorotationcenter="t"/>
            <v:textpath style="font-family:&amp;quot;Adelia&amp;quot;;font-size:12pt;v-text-kern:t;mso-text-shadow:auto" string="es"/>
            <w10:wrap type="none"/>
          </v:shape>
        </w:pict>
      </w:r>
      <w:r>
        <w:rPr/>
        <w:pict>
          <v:shape style="position:absolute;margin-left:86.864647pt;margin-top:12.019635pt;width:8.342607pt;height:12.018597pt;mso-position-horizontal-relative:page;mso-position-vertical-relative:paragraph;z-index:-156;rotation:347" type="#_x0000_t136" fillcolor="#231916" stroked="f">
            <o:extrusion v:ext="view" autorotationcenter="t"/>
            <v:textpath style="font-family:&amp;quot;Adelia&amp;quot;;font-size:12pt;v-text-kern:t;mso-text-shadow:auto" string="T"/>
            <w10:wrap type="none"/>
          </v:shape>
        </w:pict>
      </w:r>
      <w:r>
        <w:rPr/>
        <w:pict>
          <v:shape style="position:absolute;margin-left:95.128937pt;margin-top:10.433829pt;width:6.625475pt;height:12.013841pt;mso-position-horizontal-relative:page;mso-position-vertical-relative:paragraph;z-index:-155;rotation:349" type="#_x0000_t136" fillcolor="#231916" stroked="f">
            <o:extrusion v:ext="view" autorotationcenter="t"/>
            <v:textpath style="font-family:&amp;quot;Adelia&amp;quot;;font-size:12pt;v-text-kern:t;mso-text-shadow:auto" string="o"/>
            <w10:wrap type="none"/>
          </v:shape>
        </w:pict>
      </w:r>
      <w:r>
        <w:rPr/>
        <w:pict>
          <v:shape style="position:absolute;margin-left:101.667633pt;margin-top:9.193382pt;width:6.744794pt;height:12.013512pt;mso-position-horizontal-relative:page;mso-position-vertical-relative:paragraph;z-index:-154;rotation:350" type="#_x0000_t136" fillcolor="#231916" stroked="f">
            <o:extrusion v:ext="view" autorotationcenter="t"/>
            <v:textpath style="font-family:&amp;quot;Adelia&amp;quot;;font-size:12pt;v-text-kern:t;mso-text-shadow:auto" string="g"/>
            <w10:wrap type="none"/>
          </v:shape>
        </w:pict>
      </w:r>
      <w:r>
        <w:rPr/>
        <w:pict>
          <v:shape style="position:absolute;margin-left:108.351501pt;margin-top:8.141973pt;width:6.097256pt;height:12.013122pt;mso-position-horizontal-relative:page;mso-position-vertical-relative:paragraph;z-index:-153;rotation:351" type="#_x0000_t136" fillcolor="#231916" stroked="f">
            <o:extrusion v:ext="view" autorotationcenter="t"/>
            <v:textpath style="font-family:&amp;quot;Adelia&amp;quot;;font-size:12pt;v-text-kern:t;mso-text-shadow:auto" string="e"/>
            <w10:wrap type="none"/>
          </v:shape>
        </w:pict>
      </w:r>
      <w:r>
        <w:rPr/>
        <w:pict>
          <v:shape style="position:absolute;margin-left:114.478844pt;margin-top:7.411456pt;width:4.145262pt;height:12.009536pt;mso-position-horizontal-relative:page;mso-position-vertical-relative:paragraph;z-index:-152;rotation:353" type="#_x0000_t136" fillcolor="#231916" stroked="f">
            <o:extrusion v:ext="view" autorotationcenter="t"/>
            <v:textpath style="font-family:&amp;quot;Adelia&amp;quot;;font-size:12pt;v-text-kern:t;mso-text-shadow:auto" string="t"/>
            <w10:wrap type="none"/>
          </v:shape>
        </w:pict>
      </w:r>
      <w:r>
        <w:rPr/>
        <w:pict>
          <v:shape style="position:absolute;margin-left:118.607254pt;margin-top:6.77507pt;width:6.177294pt;height:12.016777pt;mso-position-horizontal-relative:page;mso-position-vertical-relative:paragraph;z-index:-151;rotation:354" type="#_x0000_t136" fillcolor="#231916" stroked="f">
            <o:extrusion v:ext="view" autorotationcenter="t"/>
            <v:textpath style="font-family:&amp;quot;Adelia&amp;quot;;font-size:12pt;v-text-kern:t;mso-text-shadow:auto" string="h"/>
            <w10:wrap type="none"/>
          </v:shape>
        </w:pict>
      </w:r>
      <w:r>
        <w:rPr/>
        <w:pict>
          <v:shape style="position:absolute;margin-left:124.767975pt;margin-top:6.149072pt;width:6.109777pt;height:12.018941pt;mso-position-horizontal-relative:page;mso-position-vertical-relative:paragraph;z-index:-150;rotation:355" type="#_x0000_t136" fillcolor="#231916" stroked="f">
            <o:extrusion v:ext="view" autorotationcenter="t"/>
            <v:textpath style="font-family:&amp;quot;Adelia&amp;quot;;font-size:12pt;v-text-kern:t;mso-text-shadow:auto" string="e"/>
            <w10:wrap type="none"/>
          </v:shape>
        </w:pict>
      </w:r>
      <w:r>
        <w:rPr/>
        <w:pict>
          <v:shape style="position:absolute;margin-left:130.870941pt;margin-top:5.744574pt;width:3.730248pt;height:12.014249pt;mso-position-horizontal-relative:page;mso-position-vertical-relative:paragraph;z-index:-149;rotation:356" type="#_x0000_t136" fillcolor="#231916" stroked="f">
            <o:extrusion v:ext="view" autorotationcenter="t"/>
            <v:textpath style="font-family:&amp;quot;Adelia&amp;quot;;font-size:12pt;v-text-kern:t;mso-text-shadow:auto" string="r"/>
            <w10:wrap type="none"/>
          </v:shape>
        </w:pict>
      </w:r>
      <w:r>
        <w:rPr/>
        <w:pict>
          <v:shape style="position:absolute;margin-left:137.656525pt;margin-top:5.206282pt;width:8.310057pt;height:12.045389pt;mso-position-horizontal-relative:page;mso-position-vertical-relative:paragraph;z-index:-148;rotation:358" type="#_x0000_t136" fillcolor="#231916" stroked="f">
            <o:extrusion v:ext="view" autorotationcenter="t"/>
            <v:textpath style="font-family:&amp;quot;Adelia&amp;quot;;font-size:12pt;v-text-kern:t;mso-text-shadow:auto" string="w"/>
            <w10:wrap type="none"/>
          </v:shape>
        </w:pict>
      </w:r>
      <w:r>
        <w:rPr/>
        <w:pict>
          <v:shape style="position:absolute;margin-left:145.937378pt;margin-top:5.052488pt;width:2.299720pt;height:12.014381pt;mso-position-horizontal-relative:page;mso-position-vertical-relative:paragraph;z-index:-147;rotation:359" type="#_x0000_t136" fillcolor="#231916" stroked="f">
            <o:extrusion v:ext="view" autorotationcenter="t"/>
            <v:textpath style="font-family:&amp;quot;Adelia&amp;quot;;font-size:12pt;v-text-kern:t;mso-text-shadow:auto" string="i"/>
            <w10:wrap type="none"/>
          </v:shape>
        </w:pict>
      </w:r>
      <w:bookmarkStart w:name="页 1" w:id="1"/>
      <w:bookmarkEnd w:id="1"/>
      <w:r>
        <w:rPr/>
      </w:r>
      <w:r>
        <w:rPr>
          <w:b w:val="0"/>
          <w:bCs w:val="0"/>
          <w:color w:val="231916"/>
          <w:spacing w:val="-1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h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spacing w:line="558" w:lineRule="exact"/>
        <w:ind w:right="1107"/>
        <w:jc w:val="center"/>
      </w:pPr>
      <w:r>
        <w:rPr>
          <w:b w:val="0"/>
          <w:bCs w:val="0"/>
          <w:color w:val="231916"/>
          <w:spacing w:val="0"/>
          <w:w w:val="100"/>
        </w:rPr>
        <w:t>Sop</w:t>
      </w:r>
      <w:r>
        <w:rPr>
          <w:b w:val="0"/>
          <w:bCs w:val="0"/>
          <w:color w:val="231916"/>
          <w:spacing w:val="5"/>
          <w:w w:val="100"/>
        </w:rPr>
        <w:t>h</w:t>
      </w:r>
      <w:r>
        <w:rPr>
          <w:b w:val="0"/>
          <w:bCs w:val="0"/>
          <w:color w:val="231916"/>
          <w:spacing w:val="0"/>
          <w:w w:val="100"/>
        </w:rPr>
        <w:t>ie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</w:t>
      </w:r>
      <w:r>
        <w:rPr>
          <w:b w:val="0"/>
          <w:bCs w:val="0"/>
          <w:color w:val="231916"/>
          <w:spacing w:val="5"/>
          <w:w w:val="100"/>
        </w:rPr>
        <w:t>h</w:t>
      </w:r>
      <w:r>
        <w:rPr>
          <w:b w:val="0"/>
          <w:bCs w:val="0"/>
          <w:color w:val="231916"/>
          <w:spacing w:val="0"/>
          <w:w w:val="100"/>
        </w:rPr>
        <w:t>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584" w:lineRule="exact"/>
        <w:ind w:left="0" w:right="6" w:firstLine="0"/>
        <w:jc w:val="center"/>
        <w:rPr>
          <w:rFonts w:ascii="Adreena Script Demo" w:hAnsi="Adreena Script Demo" w:cs="Adreena Script Demo" w:eastAsia="Adreena Script Demo"/>
          <w:sz w:val="36"/>
          <w:szCs w:val="36"/>
        </w:rPr>
      </w:pP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36"/>
          <w:szCs w:val="36"/>
        </w:rPr>
        <w:t>&amp;</w:t>
      </w:r>
      <w:r>
        <w:rPr>
          <w:rFonts w:ascii="Adreena Script Demo" w:hAnsi="Adreena Script Demo" w:cs="Adreena Script Demo" w:eastAsia="Adreena Script Demo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584" w:lineRule="exact"/>
        <w:ind w:left="1101" w:right="1107" w:firstLine="0"/>
        <w:jc w:val="center"/>
        <w:rPr>
          <w:rFonts w:ascii="Adreena Script Demo" w:hAnsi="Adreena Script Demo" w:cs="Adreena Script Demo" w:eastAsia="Adreena Script Demo"/>
          <w:sz w:val="36"/>
          <w:szCs w:val="36"/>
        </w:rPr>
      </w:pP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36"/>
          <w:szCs w:val="36"/>
        </w:rPr>
        <w:t>D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6"/>
          <w:w w:val="100"/>
          <w:sz w:val="36"/>
          <w:szCs w:val="36"/>
        </w:rPr>
        <w:t>a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3"/>
          <w:w w:val="100"/>
          <w:sz w:val="36"/>
          <w:szCs w:val="36"/>
        </w:rPr>
        <w:t>v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36"/>
          <w:szCs w:val="36"/>
        </w:rPr>
        <w:t>id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36"/>
          <w:szCs w:val="36"/>
        </w:rPr>
        <w:t> 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36"/>
          <w:szCs w:val="36"/>
        </w:rPr>
        <w:t>Br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4"/>
          <w:w w:val="100"/>
          <w:sz w:val="36"/>
          <w:szCs w:val="36"/>
        </w:rPr>
        <w:t>a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36"/>
          <w:szCs w:val="36"/>
        </w:rPr>
        <w:t>ns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5"/>
          <w:w w:val="100"/>
          <w:sz w:val="36"/>
          <w:szCs w:val="36"/>
        </w:rPr>
        <w:t>o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36"/>
          <w:szCs w:val="36"/>
        </w:rPr>
        <w:t>n</w:t>
      </w:r>
      <w:r>
        <w:rPr>
          <w:rFonts w:ascii="Adreena Script Demo" w:hAnsi="Adreena Script Demo" w:cs="Adreena Script Demo" w:eastAsia="Adreena Script Demo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pStyle w:val="BodyText"/>
        <w:spacing w:before="59"/>
        <w:ind w:left="15" w:right="0"/>
        <w:jc w:val="center"/>
      </w:pPr>
      <w:r>
        <w:rPr>
          <w:b w:val="0"/>
          <w:bCs w:val="0"/>
          <w:color w:val="231916"/>
          <w:spacing w:val="0"/>
          <w:w w:val="100"/>
        </w:rPr>
        <w:t>request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honor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16" w:right="0"/>
        <w:jc w:val="center"/>
      </w:pPr>
      <w:r>
        <w:rPr>
          <w:b w:val="0"/>
          <w:bCs w:val="0"/>
          <w:color w:val="231916"/>
          <w:spacing w:val="0"/>
          <w:w w:val="100"/>
        </w:rPr>
        <w:t>your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presence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wedding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898" w:right="908"/>
        <w:jc w:val="center"/>
      </w:pPr>
      <w:r>
        <w:rPr>
          <w:b w:val="0"/>
          <w:bCs w:val="0"/>
          <w:color w:val="231916"/>
          <w:spacing w:val="0"/>
          <w:w w:val="100"/>
        </w:rPr>
        <w:t>Sunday,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October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23th,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2022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5:00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1014" w:right="1023" w:firstLine="493"/>
        <w:jc w:val="left"/>
      </w:pPr>
      <w:r>
        <w:rPr>
          <w:b w:val="0"/>
          <w:bCs w:val="0"/>
          <w:color w:val="231916"/>
          <w:spacing w:val="0"/>
          <w:w w:val="100"/>
        </w:rPr>
        <w:t>Location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Name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Street,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City,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State,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112233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301" w:right="1312" w:firstLine="0"/>
        <w:jc w:val="center"/>
        <w:rPr>
          <w:rFonts w:ascii="Adelia" w:hAnsi="Adelia" w:cs="Adelia" w:eastAsia="Adelia"/>
          <w:sz w:val="22"/>
          <w:szCs w:val="22"/>
        </w:rPr>
      </w:pP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Please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RSVP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to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Anna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by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September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23th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123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234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2"/>
          <w:szCs w:val="22"/>
        </w:rPr>
        <w:t>5555</w:t>
      </w:r>
      <w:r>
        <w:rPr>
          <w:rFonts w:ascii="Adelia" w:hAnsi="Adelia" w:cs="Adelia" w:eastAsia="Adelia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4" w:firstLine="0"/>
        <w:jc w:val="center"/>
        <w:rPr>
          <w:rFonts w:ascii="Adreena Script Demo" w:hAnsi="Adreena Script Demo" w:cs="Adreena Script Demo" w:eastAsia="Adreena Script Demo"/>
          <w:sz w:val="20"/>
          <w:szCs w:val="20"/>
        </w:rPr>
      </w:pP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20"/>
          <w:szCs w:val="20"/>
        </w:rPr>
        <w:t>Recep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2"/>
          <w:w w:val="100"/>
          <w:sz w:val="20"/>
          <w:szCs w:val="20"/>
        </w:rPr>
        <w:t>t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20"/>
          <w:szCs w:val="20"/>
        </w:rPr>
        <w:t>i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3"/>
          <w:w w:val="100"/>
          <w:sz w:val="20"/>
          <w:szCs w:val="20"/>
        </w:rPr>
        <w:t>o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20"/>
          <w:szCs w:val="20"/>
        </w:rPr>
        <w:t>n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20"/>
          <w:szCs w:val="20"/>
        </w:rPr>
        <w:t>to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20"/>
          <w:szCs w:val="20"/>
        </w:rPr>
        <w:t>foll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2"/>
          <w:w w:val="100"/>
          <w:sz w:val="20"/>
          <w:szCs w:val="20"/>
        </w:rPr>
        <w:t>o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20"/>
          <w:szCs w:val="20"/>
        </w:rPr>
        <w:t>w</w:t>
      </w:r>
      <w:r>
        <w:rPr>
          <w:rFonts w:ascii="Adreena Script Demo" w:hAnsi="Adreena Script Demo" w:cs="Adreena Script Demo" w:eastAsia="Adreena Script Dem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dreena Script Demo" w:hAnsi="Adreena Script Demo" w:cs="Adreena Script Demo" w:eastAsia="Adreena Script Demo"/>
          <w:sz w:val="20"/>
          <w:szCs w:val="20"/>
        </w:rPr>
        <w:sectPr>
          <w:type w:val="continuous"/>
          <w:pgSz w:w="6237" w:h="9640"/>
          <w:pgMar w:top="840" w:bottom="280" w:left="820" w:right="820"/>
        </w:sectPr>
      </w:pPr>
    </w:p>
    <w:p>
      <w:pPr>
        <w:spacing w:line="160" w:lineRule="exact" w:before="4"/>
        <w:rPr>
          <w:sz w:val="16"/>
          <w:szCs w:val="16"/>
        </w:rPr>
      </w:pPr>
      <w:r>
        <w:rPr/>
        <w:pict>
          <v:group style="position:absolute;margin-left:-.283450pt;margin-top:-.283449pt;width:312.3779pt;height:482.4567pt;mso-position-horizontal-relative:page;mso-position-vertical-relative:page;z-index:-146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3;top:283;width:5669;height:9071" type="#_x0000_t75">
                <v:imagedata r:id="rId6" o:title=""/>
              </v:shape>
              <v:shape style="position:absolute;left:958;top:2733;width:4320;height:4080" type="#_x0000_t75">
                <v:imagedata r:id="rId7" o:title="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100" w:val="left" w:leader="none"/>
          <w:tab w:pos="2896" w:val="left" w:leader="none"/>
        </w:tabs>
        <w:spacing w:line="914" w:lineRule="exact"/>
        <w:ind w:left="8" w:right="0" w:firstLine="0"/>
        <w:jc w:val="center"/>
        <w:rPr>
          <w:rFonts w:ascii="Adreena Script Demo" w:hAnsi="Adreena Script Demo" w:cs="Adreena Script Demo" w:eastAsia="Adreena Script Demo"/>
          <w:sz w:val="64"/>
          <w:szCs w:val="64"/>
        </w:rPr>
      </w:pPr>
      <w:bookmarkStart w:name="页 2" w:id="2"/>
      <w:bookmarkEnd w:id="2"/>
      <w:r>
        <w:rPr/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64"/>
          <w:szCs w:val="64"/>
        </w:rPr>
        <w:t>Sop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9"/>
          <w:w w:val="100"/>
          <w:sz w:val="64"/>
          <w:szCs w:val="64"/>
        </w:rPr>
        <w:t>h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64"/>
          <w:szCs w:val="64"/>
        </w:rPr>
        <w:t>ie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64"/>
          <w:szCs w:val="64"/>
        </w:rPr>
        <w:tab/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64"/>
          <w:szCs w:val="64"/>
        </w:rPr>
        <w:t>&amp;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64"/>
          <w:szCs w:val="64"/>
        </w:rPr>
        <w:tab/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64"/>
          <w:szCs w:val="64"/>
        </w:rPr>
        <w:t>D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12"/>
          <w:w w:val="100"/>
          <w:sz w:val="64"/>
          <w:szCs w:val="64"/>
        </w:rPr>
        <w:t>a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7"/>
          <w:w w:val="100"/>
          <w:sz w:val="64"/>
          <w:szCs w:val="64"/>
        </w:rPr>
        <w:t>v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64"/>
          <w:szCs w:val="64"/>
        </w:rPr>
        <w:t>id’s</w:t>
      </w:r>
      <w:r>
        <w:rPr>
          <w:rFonts w:ascii="Adreena Script Demo" w:hAnsi="Adreena Script Demo" w:cs="Adreena Script Demo" w:eastAsia="Adreena Script Demo"/>
          <w:b w:val="0"/>
          <w:bCs w:val="0"/>
          <w:color w:val="000000"/>
          <w:spacing w:val="0"/>
          <w:w w:val="100"/>
          <w:sz w:val="64"/>
          <w:szCs w:val="64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1" w:right="0" w:firstLine="0"/>
        <w:jc w:val="center"/>
        <w:rPr>
          <w:rFonts w:ascii="StyleEndings" w:hAnsi="StyleEndings" w:cs="StyleEndings" w:eastAsia="StyleEndings"/>
          <w:sz w:val="110"/>
          <w:szCs w:val="110"/>
        </w:rPr>
      </w:pPr>
      <w:r>
        <w:rPr>
          <w:rFonts w:ascii="StyleScript" w:hAnsi="StyleScript" w:cs="StyleScript" w:eastAsia="StyleScript"/>
          <w:b w:val="0"/>
          <w:bCs w:val="0"/>
          <w:color w:val="231916"/>
          <w:spacing w:val="0"/>
          <w:w w:val="100"/>
          <w:sz w:val="110"/>
          <w:szCs w:val="110"/>
        </w:rPr>
        <w:t>Weddin</w:t>
      </w:r>
      <w:r>
        <w:rPr>
          <w:rFonts w:ascii="StyleEndings" w:hAnsi="StyleEndings" w:cs="StyleEndings" w:eastAsia="StyleEndings"/>
          <w:b w:val="0"/>
          <w:bCs w:val="0"/>
          <w:color w:val="231916"/>
          <w:spacing w:val="0"/>
          <w:w w:val="100"/>
          <w:sz w:val="110"/>
          <w:szCs w:val="110"/>
        </w:rPr>
        <w:t>g</w:t>
      </w:r>
      <w:r>
        <w:rPr>
          <w:rFonts w:ascii="StyleEndings" w:hAnsi="StyleEndings" w:cs="StyleEndings" w:eastAsia="StyleEndings"/>
          <w:b w:val="0"/>
          <w:bCs w:val="0"/>
          <w:color w:val="000000"/>
          <w:spacing w:val="0"/>
          <w:w w:val="100"/>
          <w:sz w:val="110"/>
          <w:szCs w:val="110"/>
        </w:rPr>
      </w:r>
    </w:p>
    <w:p>
      <w:pPr>
        <w:spacing w:before="62"/>
        <w:ind w:left="17" w:right="0" w:firstLine="0"/>
        <w:jc w:val="center"/>
        <w:rPr>
          <w:rFonts w:ascii="Adelia" w:hAnsi="Adelia" w:cs="Adelia" w:eastAsia="Adelia"/>
          <w:sz w:val="48"/>
          <w:szCs w:val="48"/>
        </w:rPr>
      </w:pP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48"/>
          <w:szCs w:val="48"/>
        </w:rPr>
        <w:t>10.23.2022</w:t>
      </w:r>
      <w:r>
        <w:rPr>
          <w:rFonts w:ascii="Adelia" w:hAnsi="Adelia" w:cs="Adelia" w:eastAsia="Adelia"/>
          <w:b w:val="0"/>
          <w:bCs w:val="0"/>
          <w:color w:val="000000"/>
          <w:spacing w:val="0"/>
          <w:w w:val="100"/>
          <w:sz w:val="48"/>
          <w:szCs w:val="48"/>
        </w:rPr>
      </w:r>
    </w:p>
    <w:sectPr>
      <w:pgSz w:w="6237" w:h="9640"/>
      <w:pgMar w:top="840" w:bottom="280" w:left="56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delia">
    <w:altName w:val="Adelia"/>
    <w:charset w:val="0"/>
    <w:family w:val="modern"/>
    <w:pitch w:val="variable"/>
  </w:font>
  <w:font w:name="Adreena Script Demo">
    <w:altName w:val="Adreena Script Demo"/>
    <w:charset w:val="0"/>
    <w:family w:val="modern"/>
    <w:pitch w:val="variable"/>
  </w:font>
  <w:font w:name="StyleScript">
    <w:altName w:val="StyleScript"/>
    <w:charset w:val="0"/>
    <w:family w:val="modern"/>
    <w:pitch w:val="variable"/>
  </w:font>
  <w:font w:name="StyleEndings">
    <w:altName w:val="StyleEndings"/>
    <w:charset w:val="0"/>
    <w:family w:val="moder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Adelia" w:hAnsi="Adelia" w:eastAsia="Adelia"/>
      <w:sz w:val="24"/>
      <w:szCs w:val="24"/>
    </w:rPr>
  </w:style>
  <w:style w:styleId="Heading1" w:type="paragraph">
    <w:name w:val="Heading 1"/>
    <w:basedOn w:val="Normal"/>
    <w:uiPriority w:val="1"/>
    <w:qFormat/>
    <w:pPr>
      <w:ind w:left="1101"/>
      <w:outlineLvl w:val="1"/>
    </w:pPr>
    <w:rPr>
      <w:rFonts w:ascii="Adreena Script Demo" w:hAnsi="Adreena Script Demo" w:eastAsia="Adreena Script Demo"/>
      <w:sz w:val="36"/>
      <w:szCs w:val="3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2023-09-12T09:36:25Z</dcterms:created>
  <dcterms:modified xsi:type="dcterms:W3CDTF">2023-09-12T09:36:25Z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