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5"/>
        <w:rPr>
          <w:sz w:val="13"/>
          <w:szCs w:val="13"/>
        </w:rPr>
      </w:pPr>
      <w:r>
        <w:rPr/>
        <w:pict>
          <v:group style="position:absolute;margin-left:-.283450pt;margin-top:-.283444pt;width:349.2283pt;height:510.8031pt;mso-position-horizontal-relative:page;mso-position-vertical-relative:page;z-index:-66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</v:group>
            <v:group style="position:absolute;left:283;top:283;width:6406;height:9638" coordorigin="283,283" coordsize="6406,9638">
              <v:shape style="position:absolute;left:283;top:283;width:6406;height:9638" coordorigin="283,283" coordsize="6406,9638" path="m283,283l6690,283,6690,9921,283,9921,283,283xe" filled="t" fillcolor="#AA273E" stroked="f">
                <v:path arrowok="t"/>
                <v:fill type="solid"/>
              </v:shape>
            </v:group>
            <v:group style="position:absolute;left:369;top:369;width:6236;height:9468" coordorigin="369,369" coordsize="6236,9468">
              <v:shape style="position:absolute;left:369;top:369;width:6236;height:9468" coordorigin="369,369" coordsize="6236,9468" path="m369,369l6605,369,6605,9836,369,9836,369,369xe" filled="t" fillcolor="#FFFFFF" stroked="f">
                <v:path arrowok="t"/>
                <v:fill type="solid"/>
              </v:shape>
              <v:shape style="position:absolute;left:369;top:369;width:3698;height:4576" type="#_x0000_t75">
                <v:imagedata r:id="rId5" o:title=""/>
              </v:shape>
              <v:shape style="position:absolute;left:3924;top:369;width:2681;height:2767" type="#_x0000_t75">
                <v:imagedata r:id="rId6" o:title=""/>
              </v:shape>
              <v:shape style="position:absolute;left:2907;top:5261;width:3698;height:4576" type="#_x0000_t75">
                <v:imagedata r:id="rId7" o:title=""/>
              </v:shape>
              <v:shape style="position:absolute;left:369;top:7069;width:2681;height:2767" type="#_x0000_t75">
                <v:imagedata r:id="rId8" o:title=""/>
              </v:shape>
            </v:group>
            <v:group style="position:absolute;left:1445;top:5349;width:1364;height:2" coordorigin="1445,5349" coordsize="1364,2">
              <v:shape style="position:absolute;left:1445;top:5349;width:1364;height:2" coordorigin="1445,5349" coordsize="1364,0" path="m1445,5349l2809,5349e" filled="f" stroked="t" strokeweight="1.1913pt" strokecolor="#231916">
                <v:path arrowok="t"/>
              </v:shape>
            </v:group>
            <v:group style="position:absolute;left:4164;top:5349;width:1364;height:2" coordorigin="4164,5349" coordsize="1364,2">
              <v:shape style="position:absolute;left:4164;top:5349;width:1364;height:2" coordorigin="4164,5349" coordsize="1364,0" path="m4164,5349l5528,5349e" filled="f" stroked="t" strokeweight="1.1913pt" strokecolor="#231916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left="8" w:right="0"/>
        <w:jc w:val="center"/>
      </w:pPr>
      <w:bookmarkStart w:name="页 3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1"/>
        <w:ind w:right="9"/>
        <w:jc w:val="center"/>
      </w:pPr>
      <w:r>
        <w:rPr>
          <w:b w:val="0"/>
          <w:bCs w:val="0"/>
          <w:color w:val="231916"/>
          <w:spacing w:val="0"/>
          <w:w w:val="100"/>
        </w:rPr>
        <w:t>Amanda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Grifﬁn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before="82"/>
        <w:ind w:right="18"/>
        <w:jc w:val="center"/>
      </w:pPr>
      <w:r>
        <w:rPr>
          <w:b w:val="0"/>
          <w:bCs w:val="0"/>
          <w:color w:val="231916"/>
          <w:spacing w:val="0"/>
          <w:w w:val="100"/>
        </w:rPr>
        <w:t>David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Brown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14" w:lineRule="exact"/>
        <w:ind w:left="585" w:right="586"/>
        <w:jc w:val="center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8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7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1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185" w:val="left" w:leader="none"/>
          <w:tab w:pos="3224" w:val="left" w:leader="none"/>
          <w:tab w:pos="4588" w:val="left" w:leader="none"/>
        </w:tabs>
        <w:spacing w:line="241" w:lineRule="auto"/>
        <w:ind w:left="852" w:right="504" w:hanging="349"/>
        <w:jc w:val="left"/>
        <w:rPr>
          <w:rFonts w:ascii="Goudy Old Style" w:hAnsi="Goudy Old Style" w:cs="Goudy Old Style" w:eastAsia="Goudy Old Style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231916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z w:val="23"/>
          <w:szCs w:val="23"/>
          <w:u w:val="thick" w:color="2319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-24"/>
          <w:sz w:val="23"/>
          <w:szCs w:val="23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4"/>
          <w:w w:val="10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TUR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3"/>
          <w:szCs w:val="23"/>
          <w:u w:val="thick" w:color="231916"/>
        </w:rPr>
        <w:t>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w w:val="10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thick" w:color="231916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sz w:val="23"/>
          <w:szCs w:val="23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>26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1"/>
          <w:sz w:val="61"/>
          <w:szCs w:val="6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4"/>
          <w:w w:val="100"/>
          <w:position w:val="0"/>
          <w:sz w:val="23"/>
          <w:szCs w:val="23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"/>
          <w:w w:val="100"/>
          <w:position w:val="0"/>
          <w:sz w:val="23"/>
          <w:szCs w:val="23"/>
          <w:u w:val="thick" w:color="231916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thick" w:color="2319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231916"/>
          <w:spacing w:val="0"/>
          <w:w w:val="100"/>
          <w:position w:val="0"/>
          <w:sz w:val="23"/>
          <w:szCs w:val="23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8"/>
          <w:w w:val="100"/>
          <w:position w:val="0"/>
          <w:sz w:val="19"/>
          <w:szCs w:val="19"/>
          <w:u w:val="none"/>
        </w:rPr>
        <w:t>W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0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THOU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3"/>
          <w:w w:val="100"/>
          <w:position w:val="0"/>
          <w:sz w:val="19"/>
          <w:szCs w:val="19"/>
          <w:u w:val="none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ANDS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WEN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Y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1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THIRD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1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THREE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7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O'CLOCK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IN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8"/>
          <w:w w:val="100"/>
          <w:position w:val="0"/>
          <w:sz w:val="19"/>
          <w:szCs w:val="19"/>
          <w:u w:val="none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position w:val="0"/>
          <w:sz w:val="19"/>
          <w:szCs w:val="19"/>
          <w:u w:val="none"/>
        </w:rPr>
        <w:t>AFTERNOON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19"/>
          <w:szCs w:val="19"/>
          <w:u w:val="none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1534" w:val="left" w:leader="none"/>
        </w:tabs>
        <w:ind w:left="1534" w:right="0" w:hanging="248"/>
        <w:jc w:val="center"/>
        <w:rPr>
          <w:rFonts w:ascii="Goudy Old Style" w:hAnsi="Goudy Old Style" w:cs="Goudy Old Style" w:eastAsia="Goudy Old Style"/>
          <w:sz w:val="27"/>
          <w:szCs w:val="27"/>
        </w:rPr>
      </w:pP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VILLA</w:t>
      </w:r>
      <w:r>
        <w:rPr>
          <w:rFonts w:ascii="Goudy Old Style" w:hAnsi="Goudy Old Style" w:cs="Goudy Old Style" w:eastAsia="Goudy Old Style"/>
          <w:b/>
          <w:bCs/>
          <w:color w:val="231916"/>
          <w:spacing w:val="-12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FUF</w:t>
      </w:r>
      <w:r>
        <w:rPr>
          <w:rFonts w:ascii="Goudy Old Style" w:hAnsi="Goudy Old Style" w:cs="Goudy Old Style" w:eastAsia="Goudy Old Style"/>
          <w:b/>
          <w:bCs/>
          <w:color w:val="231916"/>
          <w:spacing w:val="-16"/>
          <w:w w:val="100"/>
          <w:sz w:val="27"/>
          <w:szCs w:val="27"/>
        </w:rPr>
        <w:t>F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A</w:t>
      </w:r>
      <w:r>
        <w:rPr>
          <w:rFonts w:ascii="Goudy Old Style" w:hAnsi="Goudy Old Style" w:cs="Goudy Old Style" w:eastAsia="Goudy Old Style"/>
          <w:b/>
          <w:bCs/>
          <w:color w:val="231916"/>
          <w:spacing w:val="1"/>
          <w:w w:val="100"/>
          <w:sz w:val="27"/>
          <w:szCs w:val="27"/>
        </w:rPr>
        <w:t>L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O</w:t>
      </w:r>
      <w:r>
        <w:rPr>
          <w:rFonts w:ascii="Goudy Old Style" w:hAnsi="Goudy Old Style" w:cs="Goudy Old Style" w:eastAsia="Goudy Old Style"/>
          <w:b/>
          <w:bCs/>
          <w:color w:val="231916"/>
          <w:spacing w:val="-11"/>
          <w:w w:val="100"/>
          <w:sz w:val="27"/>
          <w:szCs w:val="27"/>
        </w:rPr>
        <w:t> </w:t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sz w:val="27"/>
          <w:szCs w:val="27"/>
        </w:rPr>
        <w:t>•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before="69"/>
        <w:ind w:right="14"/>
        <w:jc w:val="center"/>
      </w:pPr>
      <w:r>
        <w:rPr>
          <w:b w:val="0"/>
          <w:bCs w:val="0"/>
          <w:color w:val="231916"/>
          <w:spacing w:val="0"/>
          <w:w w:val="100"/>
        </w:rPr>
        <w:t>2</w:t>
      </w:r>
      <w:r>
        <w:rPr>
          <w:b w:val="0"/>
          <w:bCs w:val="0"/>
          <w:color w:val="231916"/>
          <w:spacing w:val="-2"/>
          <w:w w:val="100"/>
        </w:rPr>
        <w:t>3</w:t>
      </w:r>
      <w:r>
        <w:rPr>
          <w:b w:val="0"/>
          <w:bCs w:val="0"/>
          <w:color w:val="231916"/>
          <w:spacing w:val="0"/>
          <w:w w:val="100"/>
        </w:rPr>
        <w:t>4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PINE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9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AD,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AN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JOSE,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1"/>
        <w:ind w:left="1442" w:right="0" w:firstLine="0"/>
        <w:jc w:val="left"/>
        <w:rPr>
          <w:rFonts w:ascii="ChopinScript" w:hAnsi="ChopinScript" w:cs="ChopinScript" w:eastAsia="ChopinScript"/>
          <w:sz w:val="32"/>
          <w:szCs w:val="32"/>
        </w:rPr>
      </w:pP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Reception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to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ChopinScript" w:hAnsi="ChopinScript" w:cs="ChopinScript" w:eastAsia="ChopinScript"/>
          <w:b w:val="0"/>
          <w:bCs w:val="0"/>
          <w:color w:val="231916"/>
          <w:spacing w:val="0"/>
          <w:w w:val="100"/>
          <w:sz w:val="32"/>
          <w:szCs w:val="32"/>
        </w:rPr>
        <w:t>follow</w:t>
      </w:r>
      <w:r>
        <w:rPr>
          <w:rFonts w:ascii="ChopinScript" w:hAnsi="ChopinScript" w:cs="ChopinScript" w:eastAsia="ChopinScript"/>
          <w:b w:val="0"/>
          <w:bCs w:val="0"/>
          <w:color w:val="000000"/>
          <w:spacing w:val="0"/>
          <w:w w:val="100"/>
          <w:sz w:val="32"/>
          <w:szCs w:val="32"/>
        </w:rPr>
      </w:r>
    </w:p>
    <w:sectPr>
      <w:type w:val="continuous"/>
      <w:pgSz w:w="6974" w:h="10220"/>
      <w:pgMar w:top="920" w:bottom="28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ChopinScript">
    <w:altName w:val="ChopinScript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48"/>
      </w:pPr>
      <w:rPr>
        <w:rFonts w:hint="default" w:ascii="Goudy Old Style" w:hAnsi="Goudy Old Style" w:eastAsia="Goudy Old Style"/>
        <w:b/>
        <w:bCs/>
        <w:color w:val="231916"/>
        <w:w w:val="99"/>
        <w:sz w:val="27"/>
        <w:szCs w:val="2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hopinScript" w:hAnsi="ChopinScript" w:eastAsia="ChopinScript"/>
      <w:sz w:val="61"/>
      <w:szCs w:val="6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2023-09-12T13:13:53Z</dcterms:created>
  <dcterms:modified xsi:type="dcterms:W3CDTF">2023-09-12T13:13:53Z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