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91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674;top:283;width:5279;height:3800" type="#_x0000_t75">
                <v:imagedata r:id="rId5" o:title=""/>
              </v:shape>
              <v:shape style="position:absolute;left:283;top:5769;width:5014;height:3585" type="#_x0000_t75">
                <v:imagedata r:id="rId6" o:title=""/>
              </v:shape>
            </v:group>
            <v:group style="position:absolute;left:1076;top:5749;width:1364;height:2" coordorigin="1076,5749" coordsize="1364,2">
              <v:shape style="position:absolute;left:1076;top:5749;width:1364;height:2" coordorigin="1076,5749" coordsize="1364,0" path="m1076,5749l2441,5749e" filled="f" stroked="t" strokeweight="1.1914pt" strokecolor="#231916">
                <v:path arrowok="t"/>
              </v:shape>
            </v:group>
            <v:group style="position:absolute;left:3796;top:5749;width:1364;height:2" coordorigin="3796,5749" coordsize="1364,2">
              <v:shape style="position:absolute;left:3796;top:5749;width:1364;height:2" coordorigin="3796,5749" coordsize="1364,0" path="m3796,5749l5160,5749e" filled="f" stroked="t" strokeweight="1.1914pt" strokecolor="#231916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8" w:right="0" w:firstLine="0"/>
        <w:jc w:val="center"/>
        <w:rPr>
          <w:rFonts w:ascii="Goudy Old Style" w:hAnsi="Goudy Old Style" w:cs="Goudy Old Style" w:eastAsia="Goudy Old Style"/>
          <w:sz w:val="19"/>
          <w:szCs w:val="19"/>
        </w:rPr>
      </w:pPr>
      <w:bookmarkStart w:name="页 1" w:id="1"/>
      <w:bookmarkEnd w:id="1"/>
      <w:r>
        <w:rPr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sz w:val="19"/>
          <w:szCs w:val="19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OGETHER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9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WITH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0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THEIR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0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19"/>
          <w:szCs w:val="19"/>
        </w:rPr>
        <w:t>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AMILIES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9" w:firstLine="0"/>
        <w:jc w:val="center"/>
        <w:rPr>
          <w:rFonts w:ascii="ChopinScript" w:hAnsi="ChopinScript" w:cs="ChopinScript" w:eastAsia="ChopinScript"/>
          <w:sz w:val="61"/>
          <w:szCs w:val="61"/>
        </w:rPr>
      </w:pP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1"/>
          <w:szCs w:val="61"/>
        </w:rPr>
        <w:t>Amanda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1"/>
          <w:w w:val="100"/>
          <w:sz w:val="61"/>
          <w:szCs w:val="61"/>
        </w:rPr>
        <w:t> 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1"/>
          <w:szCs w:val="61"/>
        </w:rPr>
        <w:t>Grifﬁn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61"/>
          <w:szCs w:val="61"/>
        </w:rPr>
      </w:r>
    </w:p>
    <w:p>
      <w:pPr>
        <w:spacing w:before="85"/>
        <w:ind w:left="11" w:right="0" w:firstLine="0"/>
        <w:jc w:val="center"/>
        <w:rPr>
          <w:rFonts w:ascii="Goudy Old Style" w:hAnsi="Goudy Old Style" w:cs="Goudy Old Style" w:eastAsia="Goudy Old Style"/>
          <w:sz w:val="19"/>
          <w:szCs w:val="19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AND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82"/>
        <w:ind w:left="0" w:right="18" w:firstLine="0"/>
        <w:jc w:val="center"/>
        <w:rPr>
          <w:rFonts w:ascii="ChopinScript" w:hAnsi="ChopinScript" w:cs="ChopinScript" w:eastAsia="ChopinScript"/>
          <w:sz w:val="61"/>
          <w:szCs w:val="61"/>
        </w:rPr>
      </w:pP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1"/>
          <w:szCs w:val="61"/>
        </w:rPr>
        <w:t>David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1"/>
          <w:w w:val="100"/>
          <w:sz w:val="61"/>
          <w:szCs w:val="61"/>
        </w:rPr>
        <w:t> 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61"/>
          <w:szCs w:val="61"/>
        </w:rPr>
        <w:t>Brown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61"/>
          <w:szCs w:val="61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14" w:lineRule="exact"/>
        <w:ind w:left="337" w:right="337" w:firstLine="0"/>
        <w:jc w:val="center"/>
        <w:rPr>
          <w:rFonts w:ascii="Goudy Old Style" w:hAnsi="Goudy Old Style" w:cs="Goudy Old Style" w:eastAsia="Goudy Old Style"/>
          <w:sz w:val="19"/>
          <w:szCs w:val="19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REQUE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"/>
          <w:w w:val="100"/>
          <w:sz w:val="19"/>
          <w:szCs w:val="19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HONOR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OF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19"/>
          <w:szCs w:val="19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OUR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PRESENCE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1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9"/>
          <w:w w:val="100"/>
          <w:sz w:val="19"/>
          <w:szCs w:val="19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9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THEIR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9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9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CEREMONY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1936" w:val="left" w:leader="none"/>
          <w:tab w:pos="2975" w:val="left" w:leader="none"/>
          <w:tab w:pos="4339" w:val="left" w:leader="none"/>
        </w:tabs>
        <w:spacing w:line="241" w:lineRule="auto"/>
        <w:ind w:left="604" w:right="256" w:hanging="349"/>
        <w:jc w:val="left"/>
        <w:rPr>
          <w:rFonts w:ascii="Goudy Old Style" w:hAnsi="Goudy Old Style" w:cs="Goudy Old Style" w:eastAsia="Goudy Old Style"/>
          <w:sz w:val="19"/>
          <w:szCs w:val="19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z w:val="23"/>
          <w:szCs w:val="23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24"/>
          <w:sz w:val="23"/>
          <w:szCs w:val="23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4"/>
          <w:w w:val="100"/>
          <w:sz w:val="23"/>
          <w:szCs w:val="23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3"/>
          <w:szCs w:val="23"/>
          <w:u w:val="thick" w:color="231916"/>
        </w:rPr>
        <w:t>TUR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3"/>
          <w:szCs w:val="23"/>
          <w:u w:val="thick" w:color="231916"/>
        </w:rPr>
        <w:t>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3"/>
          <w:szCs w:val="23"/>
          <w:u w:val="thick" w:color="231916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3"/>
          <w:szCs w:val="23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3"/>
          <w:szCs w:val="23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1"/>
          <w:sz w:val="61"/>
          <w:szCs w:val="61"/>
          <w:u w:val="none"/>
        </w:rPr>
        <w:t>26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1"/>
          <w:sz w:val="61"/>
          <w:szCs w:val="61"/>
          <w:u w:val="none"/>
        </w:rPr>
        <w:tab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4"/>
          <w:w w:val="100"/>
          <w:position w:val="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"/>
          <w:w w:val="100"/>
          <w:position w:val="0"/>
          <w:sz w:val="23"/>
          <w:szCs w:val="23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ab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8"/>
          <w:w w:val="100"/>
          <w:position w:val="0"/>
          <w:sz w:val="19"/>
          <w:szCs w:val="19"/>
          <w:u w:val="none"/>
        </w:rPr>
        <w:t>W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O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0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THOU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position w:val="0"/>
          <w:sz w:val="19"/>
          <w:szCs w:val="19"/>
          <w:u w:val="none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ANDS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1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WEN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1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THIRD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1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THREE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O'CLOCK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IN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AFTERNOON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19"/>
          <w:szCs w:val="19"/>
          <w:u w:val="none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1286" w:val="left" w:leader="none"/>
        </w:tabs>
        <w:ind w:left="1286" w:right="0" w:hanging="248"/>
        <w:jc w:val="center"/>
        <w:rPr>
          <w:rFonts w:ascii="Goudy Old Style" w:hAnsi="Goudy Old Style" w:cs="Goudy Old Style" w:eastAsia="Goudy Old Style"/>
          <w:sz w:val="27"/>
          <w:szCs w:val="27"/>
        </w:rPr>
      </w:pP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VILLA</w:t>
      </w:r>
      <w:r>
        <w:rPr>
          <w:rFonts w:ascii="Goudy Old Style" w:hAnsi="Goudy Old Style" w:cs="Goudy Old Style" w:eastAsia="Goudy Old Style"/>
          <w:b/>
          <w:bCs/>
          <w:color w:val="231916"/>
          <w:spacing w:val="-12"/>
          <w:w w:val="100"/>
          <w:sz w:val="27"/>
          <w:szCs w:val="27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FUF</w:t>
      </w:r>
      <w:r>
        <w:rPr>
          <w:rFonts w:ascii="Goudy Old Style" w:hAnsi="Goudy Old Style" w:cs="Goudy Old Style" w:eastAsia="Goudy Old Style"/>
          <w:b/>
          <w:bCs/>
          <w:color w:val="231916"/>
          <w:spacing w:val="-16"/>
          <w:w w:val="100"/>
          <w:sz w:val="27"/>
          <w:szCs w:val="27"/>
        </w:rPr>
        <w:t>F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1"/>
          <w:w w:val="100"/>
          <w:sz w:val="27"/>
          <w:szCs w:val="27"/>
        </w:rPr>
        <w:t>L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O</w:t>
      </w: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7"/>
          <w:szCs w:val="27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•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69"/>
        <w:ind w:left="0" w:right="14" w:firstLine="0"/>
        <w:jc w:val="center"/>
        <w:rPr>
          <w:rFonts w:ascii="Goudy Old Style" w:hAnsi="Goudy Old Style" w:cs="Goudy Old Style" w:eastAsia="Goudy Old Style"/>
          <w:sz w:val="19"/>
          <w:szCs w:val="19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2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2"/>
          <w:w w:val="100"/>
          <w:sz w:val="19"/>
          <w:szCs w:val="19"/>
        </w:rPr>
        <w:t>3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4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4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PINE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5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9"/>
          <w:w w:val="100"/>
          <w:sz w:val="19"/>
          <w:szCs w:val="19"/>
        </w:rPr>
        <w:t>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9"/>
          <w:w w:val="100"/>
          <w:sz w:val="19"/>
          <w:szCs w:val="19"/>
        </w:rPr>
        <w:t>O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AD,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5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sz w:val="19"/>
          <w:szCs w:val="19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AN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4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JOSE,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5"/>
          <w:w w:val="100"/>
          <w:sz w:val="19"/>
          <w:szCs w:val="19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9"/>
          <w:szCs w:val="19"/>
        </w:rPr>
        <w:t>CA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center"/>
        <w:rPr>
          <w:rFonts w:ascii="Goudy Old Style" w:hAnsi="Goudy Old Style" w:cs="Goudy Old Style" w:eastAsia="Goudy Old Style"/>
          <w:sz w:val="19"/>
          <w:szCs w:val="19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90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3483;top:6667;width:2470;height:2687" type="#_x0000_t75">
                <v:imagedata r:id="rId7" o:title=""/>
              </v:shape>
              <v:shape style="position:absolute;left:283;top:283;width:2897;height:3105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100" w:lineRule="exact"/>
        <w:ind w:left="2439" w:right="0" w:firstLine="0"/>
        <w:jc w:val="left"/>
        <w:rPr>
          <w:rFonts w:ascii="ChopinScript" w:hAnsi="ChopinScript" w:cs="ChopinScript" w:eastAsia="ChopinScript"/>
          <w:sz w:val="90"/>
          <w:szCs w:val="90"/>
        </w:rPr>
      </w:pPr>
      <w:bookmarkStart w:name="页 2" w:id="2"/>
      <w:bookmarkEnd w:id="2"/>
      <w:r>
        <w:rPr/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90"/>
          <w:szCs w:val="90"/>
        </w:rPr>
        <w:t>Details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90"/>
          <w:szCs w:val="9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center"/>
        <w:rPr>
          <w:b w:val="0"/>
          <w:bCs w:val="0"/>
        </w:rPr>
      </w:pPr>
      <w:r>
        <w:rPr>
          <w:color w:val="231916"/>
          <w:spacing w:val="0"/>
          <w:w w:val="100"/>
        </w:rPr>
        <w:t>RECEPTION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0" w:lineRule="auto" w:before="50"/>
        <w:ind w:left="717" w:right="343"/>
        <w:jc w:val="center"/>
      </w:pPr>
      <w:r>
        <w:rPr>
          <w:b w:val="0"/>
          <w:bCs w:val="0"/>
          <w:color w:val="231916"/>
          <w:spacing w:val="0"/>
          <w:w w:val="100"/>
        </w:rPr>
        <w:t>PLEASE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AFTER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SEADIS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8"/>
          <w:w w:val="100"/>
        </w:rPr>
        <w:t>T</w:t>
      </w:r>
      <w:r>
        <w:rPr>
          <w:b w:val="0"/>
          <w:bCs w:val="0"/>
          <w:color w:val="231916"/>
          <w:spacing w:val="-11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URANT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SEVEN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O'CLOCK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EVENING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center"/>
        <w:rPr>
          <w:b w:val="0"/>
          <w:bCs w:val="0"/>
        </w:rPr>
      </w:pPr>
      <w:r>
        <w:rPr>
          <w:color w:val="231916"/>
          <w:spacing w:val="0"/>
          <w:w w:val="100"/>
        </w:rPr>
        <w:t>DIRECTIONS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0" w:lineRule="auto" w:before="50"/>
        <w:ind w:left="479" w:right="105"/>
        <w:jc w:val="center"/>
      </w:pPr>
      <w:r>
        <w:rPr>
          <w:b w:val="0"/>
          <w:bCs w:val="0"/>
          <w:color w:val="231916"/>
          <w:spacing w:val="0"/>
          <w:w w:val="100"/>
        </w:rPr>
        <w:t>EXIT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HIGH</w:t>
      </w:r>
      <w:r>
        <w:rPr>
          <w:b w:val="0"/>
          <w:bCs w:val="0"/>
          <w:color w:val="231916"/>
          <w:spacing w:val="-15"/>
          <w:w w:val="100"/>
        </w:rPr>
        <w:t>W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70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KENSING</w:t>
      </w:r>
      <w:r>
        <w:rPr>
          <w:b w:val="0"/>
          <w:bCs w:val="0"/>
          <w:color w:val="231916"/>
          <w:spacing w:val="-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TREET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EXIT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ABD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CONYINUE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SOUTH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TREE</w:t>
      </w:r>
      <w:r>
        <w:rPr>
          <w:b w:val="0"/>
          <w:bCs w:val="0"/>
          <w:color w:val="231916"/>
          <w:spacing w:val="-15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0" w:lineRule="auto"/>
        <w:ind w:left="1157" w:right="784" w:firstLine="178"/>
        <w:jc w:val="left"/>
      </w:pP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SEASIDE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RES</w:t>
      </w:r>
      <w:r>
        <w:rPr>
          <w:b w:val="0"/>
          <w:bCs w:val="0"/>
          <w:color w:val="231916"/>
          <w:spacing w:val="-8"/>
          <w:w w:val="100"/>
        </w:rPr>
        <w:t>T</w:t>
      </w:r>
      <w:r>
        <w:rPr>
          <w:b w:val="0"/>
          <w:bCs w:val="0"/>
          <w:color w:val="231916"/>
          <w:spacing w:val="-11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URANT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RIGHT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SEASIDE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VENUE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6" w:lineRule="auto"/>
        <w:ind w:left="1638" w:right="1265" w:firstLine="0"/>
        <w:jc w:val="center"/>
        <w:rPr>
          <w:rFonts w:ascii="Goudy Old Style" w:hAnsi="Goudy Old Style" w:cs="Goudy Old Style" w:eastAsia="Goudy Old Style"/>
          <w:sz w:val="18"/>
          <w:szCs w:val="18"/>
        </w:rPr>
      </w:pP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2"/>
          <w:szCs w:val="22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2"/>
          <w:szCs w:val="22"/>
        </w:rPr>
        <w:t>CCOMMO</w:t>
      </w: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2"/>
          <w:szCs w:val="22"/>
        </w:rPr>
        <w:t>D</w:t>
      </w:r>
      <w:r>
        <w:rPr>
          <w:rFonts w:ascii="Goudy Old Style" w:hAnsi="Goudy Old Style" w:cs="Goudy Old Style" w:eastAsia="Goudy Old Style"/>
          <w:b/>
          <w:bCs/>
          <w:color w:val="231916"/>
          <w:spacing w:val="-10"/>
          <w:w w:val="100"/>
          <w:sz w:val="22"/>
          <w:szCs w:val="22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2"/>
          <w:szCs w:val="22"/>
        </w:rPr>
        <w:t>TIONS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2"/>
          <w:sz w:val="22"/>
          <w:szCs w:val="22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8"/>
          <w:szCs w:val="18"/>
        </w:rPr>
        <w:t>PLEASE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8"/>
          <w:szCs w:val="18"/>
        </w:rPr>
        <w:t>MENTION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8"/>
          <w:szCs w:val="18"/>
        </w:rPr>
        <w:t>CODE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8"/>
          <w:szCs w:val="18"/>
        </w:rPr>
        <w:t>AMAN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9"/>
          <w:w w:val="100"/>
          <w:sz w:val="18"/>
          <w:szCs w:val="18"/>
        </w:rPr>
        <w:t>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4"/>
          <w:w w:val="100"/>
          <w:sz w:val="18"/>
          <w:szCs w:val="18"/>
        </w:rPr>
        <w:t>A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8"/>
          <w:szCs w:val="18"/>
        </w:rPr>
        <w:t>-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9"/>
          <w:w w:val="100"/>
          <w:sz w:val="18"/>
          <w:szCs w:val="18"/>
        </w:rPr>
        <w:t>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16"/>
          <w:w w:val="100"/>
          <w:sz w:val="18"/>
          <w:szCs w:val="18"/>
        </w:rPr>
        <w:t>A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8"/>
          <w:szCs w:val="18"/>
        </w:rPr>
        <w:t>VID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6"/>
          <w:w w:val="100"/>
          <w:sz w:val="18"/>
          <w:szCs w:val="18"/>
        </w:rPr>
        <w:t>-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8"/>
          <w:szCs w:val="18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2"/>
          <w:w w:val="100"/>
          <w:sz w:val="18"/>
          <w:szCs w:val="18"/>
        </w:rPr>
        <w:t>F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OR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SPECAIL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R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9"/>
          <w:w w:val="100"/>
          <w:sz w:val="18"/>
          <w:szCs w:val="18"/>
        </w:rPr>
        <w:t>A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TES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8"/>
          <w:w w:val="100"/>
          <w:sz w:val="18"/>
          <w:szCs w:val="18"/>
        </w:rPr>
        <w:t>A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T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SEASIDE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8"/>
          <w:szCs w:val="18"/>
        </w:rPr>
        <w:t>HOTEL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9" w:lineRule="auto"/>
        <w:ind w:left="612" w:right="2366" w:hanging="1"/>
        <w:jc w:val="center"/>
        <w:rPr>
          <w:rFonts w:ascii="Goudy Old Style" w:hAnsi="Goudy Old Style" w:cs="Goudy Old Style" w:eastAsia="Goudy Old Style"/>
          <w:sz w:val="16"/>
          <w:szCs w:val="16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"/>
          <w:w w:val="100"/>
          <w:sz w:val="16"/>
          <w:szCs w:val="16"/>
        </w:rPr>
        <w:t>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OR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MORE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IN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2"/>
          <w:w w:val="100"/>
          <w:sz w:val="16"/>
          <w:szCs w:val="16"/>
        </w:rPr>
        <w:t>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ORM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7"/>
          <w:w w:val="100"/>
          <w:sz w:val="16"/>
          <w:szCs w:val="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TION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AND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DE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8"/>
          <w:w w:val="100"/>
          <w:sz w:val="16"/>
          <w:szCs w:val="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AILS,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PLEASE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VISIT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OUR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6"/>
          <w:szCs w:val="16"/>
        </w:rPr>
        <w:t>WEBSITE: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6" w:lineRule="exact"/>
        <w:ind w:left="0" w:right="1754" w:firstLine="0"/>
        <w:jc w:val="center"/>
        <w:rPr>
          <w:rFonts w:ascii="Goudy Old Style" w:hAnsi="Goudy Old Style" w:cs="Goudy Old Style" w:eastAsia="Goudy Old Style"/>
          <w:sz w:val="16"/>
          <w:szCs w:val="16"/>
        </w:rPr>
      </w:pPr>
      <w:hyperlink r:id="rId9"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6"/>
            <w:szCs w:val="16"/>
          </w:rPr>
          <w:t>WW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15"/>
            <w:w w:val="100"/>
            <w:sz w:val="16"/>
            <w:szCs w:val="16"/>
          </w:rPr>
          <w:t>W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6"/>
            <w:szCs w:val="16"/>
          </w:rPr>
          <w:t>.THEKN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8"/>
            <w:w w:val="100"/>
            <w:sz w:val="16"/>
            <w:szCs w:val="16"/>
          </w:rPr>
          <w:t>O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15"/>
            <w:w w:val="100"/>
            <w:sz w:val="16"/>
            <w:szCs w:val="16"/>
          </w:rPr>
          <w:t>W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6"/>
            <w:szCs w:val="16"/>
          </w:rPr>
          <w:t>.COM/AMAN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8"/>
            <w:w w:val="100"/>
            <w:sz w:val="16"/>
            <w:szCs w:val="16"/>
          </w:rPr>
          <w:t>D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6"/>
            <w:szCs w:val="16"/>
          </w:rPr>
          <w:t>AAND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8"/>
            <w:w w:val="100"/>
            <w:sz w:val="16"/>
            <w:szCs w:val="16"/>
          </w:rPr>
          <w:t>D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14"/>
            <w:w w:val="100"/>
            <w:sz w:val="16"/>
            <w:szCs w:val="16"/>
          </w:rPr>
          <w:t>A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6"/>
            <w:szCs w:val="16"/>
          </w:rPr>
          <w:t>VID</w:t>
        </w:r>
        <w:r>
          <w:rPr>
            <w:rFonts w:ascii="Goudy Old Style" w:hAnsi="Goudy Old Style" w:cs="Goudy Old Style" w:eastAsia="Goudy Old Style"/>
            <w:b w:val="0"/>
            <w:bCs w:val="0"/>
            <w:i w:val="0"/>
            <w:color w:val="000000"/>
            <w:spacing w:val="0"/>
            <w:w w:val="100"/>
            <w:sz w:val="16"/>
            <w:szCs w:val="16"/>
          </w:rPr>
        </w:r>
      </w:hyperlink>
    </w:p>
    <w:sectPr>
      <w:pgSz w:w="6237" w:h="9640"/>
      <w:pgMar w:top="840" w:bottom="280" w:left="3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hopinScript">
    <w:altName w:val="ChopinScript"/>
    <w:charset w:val="0"/>
    <w:family w:val="script"/>
    <w:pitch w:val="variable"/>
  </w:font>
  <w:font w:name="Goudy Old Style">
    <w:altName w:val="Goudy Old Styl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48"/>
      </w:pPr>
      <w:rPr>
        <w:rFonts w:hint="default" w:ascii="Goudy Old Style" w:hAnsi="Goudy Old Style" w:eastAsia="Goudy Old Style"/>
        <w:b/>
        <w:bCs/>
        <w:color w:val="231916"/>
        <w:w w:val="99"/>
        <w:sz w:val="27"/>
        <w:szCs w:val="2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3"/>
      <w:ind w:left="373"/>
    </w:pPr>
    <w:rPr>
      <w:rFonts w:ascii="Goudy Old Style" w:hAnsi="Goudy Old Style" w:eastAsia="Goudy Old Style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hopinScript" w:hAnsi="ChopinScript" w:eastAsia="ChopinScript"/>
      <w:sz w:val="61"/>
      <w:szCs w:val="61"/>
    </w:rPr>
  </w:style>
  <w:style w:styleId="Heading2" w:type="paragraph">
    <w:name w:val="Heading 2"/>
    <w:basedOn w:val="Normal"/>
    <w:uiPriority w:val="1"/>
    <w:qFormat/>
    <w:pPr>
      <w:ind w:left="373"/>
      <w:outlineLvl w:val="2"/>
    </w:pPr>
    <w:rPr>
      <w:rFonts w:ascii="Goudy Old Style" w:hAnsi="Goudy Old Style" w:eastAsia="Goudy Old Style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THEKNOW.COM/AMANDAANDDAVID" TargetMode="External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2023-09-12T14:25:30Z</dcterms:created>
  <dcterms:modified xsi:type="dcterms:W3CDTF">2023-09-12T14:25:30Z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