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4"/>
        <w:rPr>
          <w:sz w:val="10"/>
          <w:szCs w:val="1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10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8500" type="#_x0000_t75">
                <v:imagedata r:id="rId5" o:title=""/>
              </v:shape>
              <v:shape style="position:absolute;left:283;top:1280;width:5669;height:8075" type="#_x0000_t75">
                <v:imagedata r:id="rId6" o:title=""/>
              </v:shape>
              <v:shape style="position:absolute;left:366;top:3751;width:4309;height:5515" type="#_x0000_t75">
                <v:imagedata r:id="rId7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08" w:lineRule="exact"/>
        <w:ind w:left="2509" w:right="0" w:firstLine="0"/>
        <w:jc w:val="left"/>
        <w:rPr>
          <w:rFonts w:ascii="Edwardian Script ITC" w:hAnsi="Edwardian Script ITC" w:cs="Edwardian Script ITC" w:eastAsia="Edwardian Script ITC"/>
          <w:sz w:val="96"/>
          <w:szCs w:val="96"/>
        </w:rPr>
      </w:pPr>
      <w:bookmarkStart w:name="页 1" w:id="1"/>
      <w:bookmarkEnd w:id="1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96"/>
          <w:szCs w:val="96"/>
        </w:rPr>
        <w:t>Myrla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96"/>
          <w:szCs w:val="96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548" w:right="254" w:firstLine="596"/>
        <w:jc w:val="left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MIS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41" w:right="0" w:firstLine="0"/>
        <w:jc w:val="left"/>
        <w:rPr>
          <w:rFonts w:ascii="Georgia" w:hAnsi="Georgia" w:cs="Georgia" w:eastAsia="Georgia"/>
          <w:sz w:val="32"/>
          <w:szCs w:val="32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2"/>
          <w:szCs w:val="32"/>
        </w:rPr>
        <w:t>Mayo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2"/>
          <w:szCs w:val="32"/>
        </w:rPr>
        <w:t>23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2"/>
          <w:szCs w:val="32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2"/>
          <w:szCs w:val="32"/>
        </w:rPr>
        <w:t>2020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left"/>
        <w:rPr>
          <w:rFonts w:ascii="Georgia" w:hAnsi="Georgia" w:cs="Georgia" w:eastAsia="Georgia"/>
          <w:sz w:val="32"/>
          <w:szCs w:val="32"/>
        </w:rPr>
        <w:sectPr>
          <w:type w:val="continuous"/>
          <w:pgSz w:w="6237" w:h="9640"/>
          <w:pgMar w:top="840" w:bottom="280" w:left="820" w:right="520"/>
        </w:sectPr>
      </w:pPr>
    </w:p>
    <w:p>
      <w:pPr>
        <w:spacing w:line="150" w:lineRule="exact" w:before="1"/>
        <w:rPr>
          <w:sz w:val="15"/>
          <w:szCs w:val="15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09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8500" type="#_x0000_t75">
                <v:imagedata r:id="rId8" o:title=""/>
              </v:shape>
              <v:shape style="position:absolute;left:283;top:1280;width:5669;height:8075" type="#_x0000_t75">
                <v:imagedata r:id="rId9" o:title=""/>
              </v:shape>
              <v:shape style="position:absolute;left:992;top:660;width:4252;height:1564" type="#_x0000_t75">
                <v:imagedata r:id="rId10" o:title=""/>
              </v:shape>
              <v:shape style="position:absolute;left:4468;top:1548;width:126;height:124" type="#_x0000_t75">
                <v:imagedata r:id="rId11" o:title=""/>
              </v:shape>
            </v:group>
            <v:group style="position:absolute;left:4257;top:1599;width:548;height:21" coordorigin="4257,1599" coordsize="548,21">
              <v:shape style="position:absolute;left:4257;top:1599;width:548;height:21" coordorigin="4257,1599" coordsize="548,21" path="m4531,1599l4257,1599,4531,1620,4805,1620,4531,1599xe" filled="t" fillcolor="#FFFFFF" stroked="f">
                <v:path arrowok="t"/>
                <v:fill type="solid"/>
              </v:shape>
            </v:group>
            <v:group style="position:absolute;left:4521;top:1336;width:21;height:548" coordorigin="4521,1336" coordsize="21,548">
              <v:shape style="position:absolute;left:4521;top:1336;width:21;height:548" coordorigin="4521,1336" coordsize="21,548" path="m4541,1336l4521,1609,4521,1884,4541,1610,4541,1336xe" filled="t" fillcolor="#FFFFFF" stroked="f">
                <v:path arrowok="t"/>
                <v:fill type="solid"/>
              </v:shape>
              <v:shape style="position:absolute;left:2063;top:1376;width:126;height:124" type="#_x0000_t75">
                <v:imagedata r:id="rId12" o:title=""/>
              </v:shape>
            </v:group>
            <v:group style="position:absolute;left:1852;top:1428;width:548;height:21" coordorigin="1852,1428" coordsize="548,21">
              <v:shape style="position:absolute;left:1852;top:1428;width:548;height:21" coordorigin="1852,1428" coordsize="548,21" path="m2126,1428l1852,1428,2126,1449,2400,1449,2126,1428xe" filled="t" fillcolor="#FFFFFF" stroked="f">
                <v:path arrowok="t"/>
                <v:fill type="solid"/>
              </v:shape>
            </v:group>
            <v:group style="position:absolute;left:2116;top:1165;width:21;height:548" coordorigin="2116,1165" coordsize="21,548">
              <v:shape style="position:absolute;left:2116;top:1165;width:21;height:548" coordorigin="2116,1165" coordsize="21,548" path="m2136,1165l2116,1438,2116,1713,2136,1439,2136,1165xe" filled="t" fillcolor="#FFFFFF" stroked="f">
                <v:path arrowok="t"/>
                <v:fill type="solid"/>
              </v:shape>
              <v:shape style="position:absolute;left:2773;top:6639;width:3180;height:2716" type="#_x0000_t75">
                <v:imagedata r:id="rId13" o:title=""/>
              </v:shape>
              <v:shape style="position:absolute;left:5588;top:7831;width:126;height:124" type="#_x0000_t75">
                <v:imagedata r:id="rId14" o:title=""/>
              </v:shape>
            </v:group>
            <v:group style="position:absolute;left:5377;top:7883;width:548;height:21" coordorigin="5377,7883" coordsize="548,21">
              <v:shape style="position:absolute;left:5377;top:7883;width:548;height:21" coordorigin="5377,7883" coordsize="548,21" path="m5651,7883l5377,7883,5650,7903,5925,7903,5651,7883xe" filled="t" fillcolor="#FFFFFF" stroked="f">
                <v:path arrowok="t"/>
                <v:fill type="solid"/>
              </v:shape>
            </v:group>
            <v:group style="position:absolute;left:5640;top:7619;width:21;height:548" coordorigin="5640,7619" coordsize="21,548">
              <v:shape style="position:absolute;left:5640;top:7619;width:21;height:548" coordorigin="5640,7619" coordsize="21,548" path="m5661,7619l5640,7892,5640,8167,5661,7893,5661,7619xe" filled="t" fillcolor="#FFFFFF" stroked="f">
                <v:path arrowok="t"/>
                <v:fill type="solid"/>
              </v:shape>
              <v:shape style="position:absolute;left:4991;top:7280;width:126;height:124" type="#_x0000_t75">
                <v:imagedata r:id="rId15" o:title=""/>
              </v:shape>
            </v:group>
            <v:group style="position:absolute;left:4779;top:7332;width:548;height:21" coordorigin="4779,7332" coordsize="548,21">
              <v:shape style="position:absolute;left:4779;top:7332;width:548;height:21" coordorigin="4779,7332" coordsize="548,21" path="m5054,7332l4779,7332,5053,7353,5327,7353,5054,7332xe" filled="t" fillcolor="#FFFFFF" stroked="f">
                <v:path arrowok="t"/>
                <v:fill type="solid"/>
              </v:shape>
            </v:group>
            <v:group style="position:absolute;left:5043;top:7068;width:21;height:548" coordorigin="5043,7068" coordsize="21,548">
              <v:shape style="position:absolute;left:5043;top:7068;width:21;height:548" coordorigin="5043,7068" coordsize="21,548" path="m5064,7068l5043,7342,5043,7616,5064,7343,5064,7068xe" filled="t" fillcolor="#FFFFFF" stroked="f">
                <v:path arrowok="t"/>
                <v:fill type="solid"/>
              </v:shape>
              <v:shape style="position:absolute;left:4262;top:8218;width:126;height:124" type="#_x0000_t75">
                <v:imagedata r:id="rId16" o:title=""/>
              </v:shape>
            </v:group>
            <v:group style="position:absolute;left:4051;top:8270;width:548;height:21" coordorigin="4051,8270" coordsize="548,21">
              <v:shape style="position:absolute;left:4051;top:8270;width:548;height:21" coordorigin="4051,8270" coordsize="548,21" path="m4325,8270l4051,8270,4324,8290,4599,8290,4325,8270xe" filled="t" fillcolor="#FFFFFF" stroked="f">
                <v:path arrowok="t"/>
                <v:fill type="solid"/>
              </v:shape>
            </v:group>
            <v:group style="position:absolute;left:4314;top:8006;width:21;height:548" coordorigin="4314,8006" coordsize="21,548">
              <v:shape style="position:absolute;left:4314;top:8006;width:21;height:548" coordorigin="4314,8006" coordsize="21,548" path="m4335,8006l4314,8279,4314,8554,4335,8280,4335,8006xe" filled="t" fillcolor="#FFFFFF" stroked="f">
                <v:path arrowok="t"/>
                <v:fill type="solid"/>
              </v:shape>
            </v:group>
            <v:group style="position:absolute;left:2002;top:4514;width:420;height:2" coordorigin="2002,4514" coordsize="420,2">
              <v:shape style="position:absolute;left:2002;top:4514;width:420;height:2" coordorigin="2002,4514" coordsize="420,0" path="m2002,4514l2422,4514e" filled="f" stroked="t" strokeweight=".8504pt" strokecolor="#231916">
                <v:path arrowok="t"/>
              </v:shape>
            </v:group>
            <v:group style="position:absolute;left:3814;top:4514;width:420;height:2" coordorigin="3814,4514" coordsize="420,2">
              <v:shape style="position:absolute;left:3814;top:4514;width:420;height:2" coordorigin="3814,4514" coordsize="420,0" path="m3814,4514l4235,4514e" filled="f" stroked="t" strokeweight=".8504pt" strokecolor="#23191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58"/>
        <w:ind w:right="5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Por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favor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únete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nosotros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para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22" w:firstLine="0"/>
        <w:jc w:val="center"/>
        <w:rPr>
          <w:rFonts w:ascii="Parisienne" w:hAnsi="Parisienne" w:cs="Parisienne" w:eastAsia="Parisienne"/>
          <w:sz w:val="66"/>
          <w:szCs w:val="66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66"/>
          <w:szCs w:val="66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66"/>
          <w:szCs w:val="66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79"/>
        <w:ind w:left="0" w:right="3" w:firstLine="0"/>
        <w:jc w:val="center"/>
        <w:rPr>
          <w:rFonts w:ascii="Georgia" w:hAnsi="Georgia" w:cs="Georgia" w:eastAsia="Georgia"/>
          <w:sz w:val="17"/>
          <w:szCs w:val="17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5"/>
          <w:sz w:val="17"/>
          <w:szCs w:val="17"/>
        </w:rPr>
        <w:t>EN</w:t>
      </w:r>
      <w:r>
        <w:rPr>
          <w:rFonts w:ascii="Georgia" w:hAnsi="Georgia" w:cs="Georgia" w:eastAsia="Georgia"/>
          <w:b w:val="0"/>
          <w:bCs w:val="0"/>
          <w:color w:val="231916"/>
          <w:spacing w:val="-7"/>
          <w:w w:val="105"/>
          <w:sz w:val="17"/>
          <w:szCs w:val="17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5"/>
          <w:sz w:val="17"/>
          <w:szCs w:val="17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-7"/>
          <w:w w:val="105"/>
          <w:sz w:val="17"/>
          <w:szCs w:val="17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5"/>
          <w:sz w:val="17"/>
          <w:szCs w:val="17"/>
        </w:rPr>
        <w:t>DE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5" w:firstLine="0"/>
        <w:jc w:val="center"/>
        <w:rPr>
          <w:rFonts w:ascii="Edwardian Script ITC" w:hAnsi="Edwardian Script ITC" w:cs="Edwardian Script ITC" w:eastAsia="Edwardian Script ITC"/>
          <w:sz w:val="60"/>
          <w:szCs w:val="60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0"/>
          <w:szCs w:val="60"/>
        </w:rPr>
        <w:t>Myrla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0"/>
          <w:szCs w:val="6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60"/>
          <w:szCs w:val="60"/>
        </w:rPr>
        <w:t>Chavez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" w:right="0"/>
        <w:jc w:val="center"/>
      </w:pPr>
      <w:r>
        <w:rPr>
          <w:b w:val="0"/>
          <w:bCs w:val="0"/>
          <w:color w:val="231916"/>
          <w:spacing w:val="0"/>
          <w:w w:val="100"/>
        </w:rPr>
        <w:t>Sábado,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Mayo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23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146" w:right="1145"/>
        <w:jc w:val="center"/>
      </w:pPr>
      <w:r>
        <w:rPr>
          <w:b w:val="0"/>
          <w:bCs w:val="0"/>
          <w:color w:val="231916"/>
          <w:spacing w:val="0"/>
          <w:w w:val="100"/>
        </w:rPr>
        <w:t>Mayas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Event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Center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16026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start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Portland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97233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Georgia">
    <w:altName w:val="Georgia"/>
    <w:charset w:val="0"/>
    <w:family w:val="roman"/>
    <w:pitch w:val="variable"/>
  </w:font>
  <w:font w:name="Parisienne">
    <w:altName w:val="Parisienne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eorgia" w:hAnsi="Georgia" w:eastAsia="Georgia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2023-09-12T14:25:47Z</dcterms:created>
  <dcterms:modified xsi:type="dcterms:W3CDTF">2023-09-12T14:25:47Z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